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CFE" w:rsidRDefault="00C92CFE" w:rsidP="00C92CFE">
      <w:pPr>
        <w:tabs>
          <w:tab w:val="left" w:pos="67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5747F3" w:rsidRPr="005747F3" w:rsidRDefault="00C92CFE" w:rsidP="005747F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5747F3" w:rsidRPr="005747F3">
        <w:rPr>
          <w:rFonts w:ascii="Times New Roman" w:eastAsia="Times New Roman" w:hAnsi="Times New Roman" w:cs="Times New Roman"/>
        </w:rPr>
        <w:t>«Согласовно»                                                                                    «</w:t>
      </w:r>
      <w:r w:rsidR="005747F3" w:rsidRPr="005747F3">
        <w:rPr>
          <w:rFonts w:ascii="Times New Roman" w:eastAsia="Times New Roman" w:hAnsi="Times New Roman" w:cs="Times New Roman"/>
          <w:sz w:val="24"/>
          <w:szCs w:val="24"/>
        </w:rPr>
        <w:t xml:space="preserve">Утверждаю»                                                                                   </w:t>
      </w:r>
    </w:p>
    <w:p w:rsidR="005747F3" w:rsidRPr="005747F3" w:rsidRDefault="005747F3" w:rsidP="005747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47F3">
        <w:rPr>
          <w:rFonts w:ascii="Times New Roman" w:eastAsia="Times New Roman" w:hAnsi="Times New Roman" w:cs="Times New Roman"/>
          <w:sz w:val="24"/>
          <w:szCs w:val="24"/>
        </w:rPr>
        <w:t xml:space="preserve">Заместитель директора                                                                  Директор МБОУ                                                                                  </w:t>
      </w:r>
    </w:p>
    <w:p w:rsidR="005747F3" w:rsidRPr="005747F3" w:rsidRDefault="005747F3" w:rsidP="005747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47F3">
        <w:rPr>
          <w:rFonts w:ascii="Times New Roman" w:eastAsia="Times New Roman" w:hAnsi="Times New Roman" w:cs="Times New Roman"/>
          <w:sz w:val="24"/>
          <w:szCs w:val="24"/>
        </w:rPr>
        <w:t>по ВР ______/</w:t>
      </w:r>
      <w:r w:rsidRPr="005747F3">
        <w:rPr>
          <w:rFonts w:ascii="Times New Roman" w:eastAsia="Times New Roman" w:hAnsi="Times New Roman" w:cs="Times New Roman"/>
          <w:sz w:val="24"/>
          <w:szCs w:val="24"/>
          <w:lang w:val="tt-RU"/>
        </w:rPr>
        <w:t>Вахитова З.Н./</w:t>
      </w:r>
      <w:r w:rsidRPr="005747F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«</w:t>
      </w:r>
      <w:r w:rsidRPr="005747F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Поисевская </w:t>
      </w:r>
      <w:r w:rsidRPr="005747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47F3">
        <w:rPr>
          <w:rFonts w:ascii="Times New Roman" w:eastAsia="Times New Roman" w:hAnsi="Times New Roman" w:cs="Times New Roman"/>
          <w:sz w:val="24"/>
          <w:szCs w:val="24"/>
          <w:lang w:val="tt-RU"/>
        </w:rPr>
        <w:t>С</w:t>
      </w:r>
      <w:r w:rsidRPr="005747F3">
        <w:rPr>
          <w:rFonts w:ascii="Times New Roman" w:eastAsia="Times New Roman" w:hAnsi="Times New Roman" w:cs="Times New Roman"/>
          <w:sz w:val="24"/>
          <w:szCs w:val="24"/>
        </w:rPr>
        <w:t xml:space="preserve">ООШ»    </w:t>
      </w:r>
    </w:p>
    <w:p w:rsidR="005747F3" w:rsidRPr="005747F3" w:rsidRDefault="005747F3" w:rsidP="005747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47F3">
        <w:rPr>
          <w:rFonts w:ascii="Times New Roman" w:eastAsia="Times New Roman" w:hAnsi="Times New Roman" w:cs="Times New Roman"/>
          <w:sz w:val="24"/>
          <w:szCs w:val="24"/>
        </w:rPr>
        <w:t xml:space="preserve">«   »   августа 2016г.                                                                        ___________/ </w:t>
      </w:r>
      <w:r w:rsidRPr="005747F3">
        <w:rPr>
          <w:rFonts w:ascii="Times New Roman" w:eastAsia="Times New Roman" w:hAnsi="Times New Roman" w:cs="Times New Roman"/>
          <w:sz w:val="24"/>
          <w:szCs w:val="24"/>
          <w:lang w:val="tt-RU"/>
        </w:rPr>
        <w:t>Л.С.Нургалиева</w:t>
      </w:r>
      <w:r w:rsidRPr="005747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47F3">
        <w:rPr>
          <w:rFonts w:ascii="Times New Roman" w:eastAsia="Times New Roman" w:hAnsi="Times New Roman" w:cs="Times New Roman"/>
          <w:sz w:val="24"/>
          <w:szCs w:val="24"/>
          <w:lang w:val="tt-RU"/>
        </w:rPr>
        <w:t>/</w:t>
      </w:r>
      <w:r w:rsidRPr="005747F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5747F3" w:rsidRPr="005747F3" w:rsidRDefault="005747F3" w:rsidP="005747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47F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Приказ № ___ от «   » августа </w:t>
      </w:r>
      <w:r w:rsidRPr="005747F3">
        <w:rPr>
          <w:rFonts w:ascii="Times New Roman" w:eastAsia="Times New Roman" w:hAnsi="Times New Roman" w:cs="Times New Roman"/>
          <w:sz w:val="24"/>
          <w:szCs w:val="24"/>
        </w:rPr>
        <w:t xml:space="preserve">2016г.    </w:t>
      </w:r>
    </w:p>
    <w:p w:rsidR="005747F3" w:rsidRPr="005747F3" w:rsidRDefault="005747F3" w:rsidP="005747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47F3" w:rsidRPr="005747F3" w:rsidRDefault="005747F3" w:rsidP="005747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2CFE" w:rsidRPr="005747F3" w:rsidRDefault="00C92CFE" w:rsidP="00C92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635" w:rsidRPr="005747F3" w:rsidRDefault="00D40635" w:rsidP="00910B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40635" w:rsidRDefault="00D40635" w:rsidP="00910B5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40635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</w:t>
      </w:r>
      <w:r w:rsidR="00910B5B" w:rsidRPr="00D40635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C92CFE" w:rsidRPr="005747F3" w:rsidRDefault="00D40635" w:rsidP="005747F3">
      <w:pPr>
        <w:jc w:val="center"/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</w:t>
      </w:r>
    </w:p>
    <w:p w:rsidR="00E71B18" w:rsidRDefault="00B516C4" w:rsidP="00E71B18">
      <w:pPr>
        <w:tabs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.75pt;height:67.5pt" fillcolor="#063" strokecolor="green">
            <v:fill r:id="rId9" o:title="Бумажный пакет" type="tile"/>
            <v:shadow on="t" type="perspective" color="#c7dfd3" opacity="52429f" origin="-.5,-.5" offset="-26pt,-36pt" matrix="1.25,,,1.25"/>
            <v:textpath style="font-family:&quot;Times New Roman&quot;;font-size:60pt;font-weight:bold;v-text-kern:t" trim="t" fitpath="t" string="  Устав"/>
          </v:shape>
        </w:pict>
      </w:r>
    </w:p>
    <w:p w:rsidR="00E71B18" w:rsidRPr="00E71B18" w:rsidRDefault="00E71B18" w:rsidP="00E71B18">
      <w:pPr>
        <w:rPr>
          <w:rFonts w:ascii="Times New Roman" w:hAnsi="Times New Roman" w:cs="Times New Roman"/>
          <w:sz w:val="28"/>
          <w:szCs w:val="28"/>
        </w:rPr>
      </w:pPr>
    </w:p>
    <w:p w:rsidR="00E71B18" w:rsidRDefault="00E71B18" w:rsidP="00E71B18">
      <w:pPr>
        <w:tabs>
          <w:tab w:val="left" w:pos="3105"/>
        </w:tabs>
        <w:jc w:val="center"/>
        <w:rPr>
          <w:rFonts w:ascii="Times New Roman" w:hAnsi="Times New Roman" w:cs="Times New Roman"/>
          <w:b/>
          <w:sz w:val="44"/>
          <w:szCs w:val="28"/>
        </w:rPr>
      </w:pPr>
      <w:r w:rsidRPr="00E71B18">
        <w:rPr>
          <w:rFonts w:ascii="Times New Roman" w:hAnsi="Times New Roman" w:cs="Times New Roman"/>
          <w:b/>
          <w:sz w:val="44"/>
          <w:szCs w:val="28"/>
        </w:rPr>
        <w:t>детской об</w:t>
      </w:r>
      <w:r w:rsidR="00067AFE">
        <w:rPr>
          <w:rFonts w:ascii="Times New Roman" w:hAnsi="Times New Roman" w:cs="Times New Roman"/>
          <w:b/>
          <w:sz w:val="44"/>
          <w:szCs w:val="28"/>
        </w:rPr>
        <w:t>щественной</w:t>
      </w:r>
      <w:r w:rsidRPr="00E71B18">
        <w:rPr>
          <w:rFonts w:ascii="Times New Roman" w:hAnsi="Times New Roman" w:cs="Times New Roman"/>
          <w:b/>
          <w:sz w:val="44"/>
          <w:szCs w:val="28"/>
        </w:rPr>
        <w:t xml:space="preserve"> организации</w:t>
      </w:r>
    </w:p>
    <w:p w:rsidR="00E71B18" w:rsidRDefault="00E71B18" w:rsidP="00BC1DCE">
      <w:pPr>
        <w:tabs>
          <w:tab w:val="left" w:pos="2355"/>
        </w:tabs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44"/>
          <w:szCs w:val="28"/>
        </w:rPr>
        <w:tab/>
        <w:t xml:space="preserve">             </w:t>
      </w:r>
      <w:r w:rsidRPr="00E71B18">
        <w:rPr>
          <w:rFonts w:ascii="Times New Roman" w:hAnsi="Times New Roman" w:cs="Times New Roman"/>
          <w:b/>
          <w:sz w:val="44"/>
          <w:szCs w:val="28"/>
        </w:rPr>
        <w:t>имени</w:t>
      </w:r>
      <w:r>
        <w:rPr>
          <w:rFonts w:ascii="Times New Roman" w:hAnsi="Times New Roman" w:cs="Times New Roman"/>
          <w:sz w:val="44"/>
          <w:szCs w:val="28"/>
        </w:rPr>
        <w:tab/>
      </w:r>
      <w:r w:rsidR="00B516C4">
        <w:rPr>
          <w:rFonts w:ascii="Times New Roman" w:hAnsi="Times New Roman" w:cs="Times New Roman"/>
          <w:sz w:val="44"/>
          <w:szCs w:val="28"/>
        </w:rPr>
        <w:pict>
          <v:shape id="_x0000_i1026" type="#_x0000_t136" style="width:438.75pt;height:135pt" fillcolor="#369" stroked="f">
            <v:shadow on="t" color="#b2b2b2" opacity="52429f" offset="3pt"/>
            <v:textpath style="font-family:&quot;Times New Roman&quot;;font-size:40pt;font-weight:bold;v-text-kern:t" trim="t" fitpath="t" string=" НУР  БАЯНА"/>
          </v:shape>
        </w:pict>
      </w:r>
    </w:p>
    <w:p w:rsidR="00AB7387" w:rsidRDefault="00AB7387" w:rsidP="00391256">
      <w:pPr>
        <w:tabs>
          <w:tab w:val="left" w:pos="3285"/>
          <w:tab w:val="left" w:pos="621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2CFE" w:rsidRDefault="00C92CFE" w:rsidP="00391256">
      <w:pPr>
        <w:tabs>
          <w:tab w:val="left" w:pos="3285"/>
          <w:tab w:val="left" w:pos="621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2CFE" w:rsidRDefault="00C92CFE" w:rsidP="00391256">
      <w:pPr>
        <w:tabs>
          <w:tab w:val="left" w:pos="3285"/>
          <w:tab w:val="left" w:pos="621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47F3" w:rsidRDefault="005747F3" w:rsidP="00391256">
      <w:pPr>
        <w:tabs>
          <w:tab w:val="left" w:pos="3285"/>
          <w:tab w:val="left" w:pos="621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47F3" w:rsidRDefault="005747F3" w:rsidP="00391256">
      <w:pPr>
        <w:tabs>
          <w:tab w:val="left" w:pos="3285"/>
          <w:tab w:val="left" w:pos="621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300" w:rsidRPr="003B35FB" w:rsidRDefault="00AB7387" w:rsidP="00391256">
      <w:pPr>
        <w:tabs>
          <w:tab w:val="left" w:pos="3285"/>
          <w:tab w:val="left" w:pos="6210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</w:t>
      </w:r>
      <w:r w:rsidR="00391256" w:rsidRPr="003B35FB">
        <w:rPr>
          <w:rFonts w:ascii="Times New Roman" w:hAnsi="Times New Roman" w:cs="Times New Roman"/>
          <w:b/>
          <w:bCs/>
          <w:sz w:val="28"/>
          <w:szCs w:val="28"/>
        </w:rPr>
        <w:t>. ОБЩИЕ ПОЛОЖЕНИЯ</w:t>
      </w:r>
      <w:r w:rsidR="003C5567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</w:p>
    <w:p w:rsidR="00067AFE" w:rsidRPr="00067AFE" w:rsidRDefault="00067AFE" w:rsidP="00067AFE">
      <w:pPr>
        <w:spacing w:after="0" w:line="240" w:lineRule="auto"/>
        <w:ind w:right="57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7A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1.1.Детская общественная организация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МБОУ</w:t>
      </w:r>
      <w:r w:rsidRPr="00067A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Поис</w:t>
      </w:r>
      <w:r w:rsidRPr="00067A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евской средней общеобразовательной школы 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Актанышского </w:t>
      </w:r>
      <w:r w:rsidRPr="00067A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района Республики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Татарстан</w:t>
      </w:r>
      <w:r w:rsidRPr="00067A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именуемая в дальнейшем </w:t>
      </w:r>
      <w:r w:rsidR="00FA11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ДОО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имени Нур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Баян</w:t>
      </w:r>
      <w:r w:rsidR="00FA11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</w:t>
      </w:r>
      <w:proofErr w:type="gramEnd"/>
      <w:r w:rsidRPr="00067A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учреждена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МБОУ</w:t>
      </w:r>
      <w:r w:rsidRPr="00067A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Поис</w:t>
      </w:r>
      <w:r w:rsidRPr="00067A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евской средней общеобразовательной школой. </w:t>
      </w:r>
    </w:p>
    <w:p w:rsidR="00067AFE" w:rsidRPr="00067AFE" w:rsidRDefault="00067AFE" w:rsidP="00067AFE">
      <w:pPr>
        <w:spacing w:after="0" w:line="240" w:lineRule="auto"/>
        <w:ind w:right="57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7A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67AFE" w:rsidRPr="00067AFE" w:rsidRDefault="00067AFE" w:rsidP="00FA113E">
      <w:pPr>
        <w:spacing w:after="0" w:line="240" w:lineRule="auto"/>
        <w:ind w:right="57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67A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1.2.</w:t>
      </w:r>
      <w:r w:rsidR="00FA11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ДОО имени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Нур Баян</w:t>
      </w:r>
      <w:r w:rsidRPr="00067A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самостоятельным, самоуправляемым, добровольным объединением, созданным </w:t>
      </w:r>
      <w:r w:rsidR="00747A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</w:t>
      </w:r>
      <w:r w:rsidRPr="00067A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форме общественной организации, работающий в соответствии с действующим законодательством РФ и Р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</w:t>
      </w:r>
      <w:r w:rsidRPr="00067A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Уставом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МБОУ Поисевской</w:t>
      </w:r>
      <w:r w:rsidRPr="00067A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средней общеобразовательной школы  на территории  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Пиосевской</w:t>
      </w:r>
      <w:r w:rsidRPr="00067A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сельской администрации.</w:t>
      </w:r>
      <w:proofErr w:type="gramEnd"/>
    </w:p>
    <w:p w:rsidR="00067AFE" w:rsidRPr="00067AFE" w:rsidRDefault="00067AFE" w:rsidP="00067AFE">
      <w:pPr>
        <w:spacing w:after="0" w:line="240" w:lineRule="auto"/>
        <w:ind w:right="57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7A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67AFE" w:rsidRPr="00747ADC" w:rsidRDefault="00747ADC" w:rsidP="00747ADC">
      <w:pPr>
        <w:spacing w:after="0" w:line="240" w:lineRule="auto"/>
        <w:ind w:right="57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747AD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en-US"/>
        </w:rPr>
        <w:t>II</w:t>
      </w:r>
      <w:r w:rsidRPr="00747AD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. ОСНОВНЫЕ ЦЕЛИ, ЗАДАЧИ, ПРИНЦИПЫ ДЕЯТЕЛЬНОСТИ, </w:t>
      </w:r>
    </w:p>
    <w:p w:rsidR="00747ADC" w:rsidRPr="00747ADC" w:rsidRDefault="00747ADC" w:rsidP="00747ADC">
      <w:pPr>
        <w:spacing w:after="0" w:line="240" w:lineRule="auto"/>
        <w:ind w:right="57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7AD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ПРАВА И ОБЯЗАННОСТИ</w:t>
      </w:r>
      <w:r w:rsidR="003C556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067AFE" w:rsidRPr="00747ADC" w:rsidRDefault="00067AFE" w:rsidP="00067AFE">
      <w:pPr>
        <w:spacing w:after="0" w:line="240" w:lineRule="auto"/>
        <w:ind w:right="57"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7AD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 </w:t>
      </w:r>
    </w:p>
    <w:p w:rsidR="0064040C" w:rsidRPr="0064040C" w:rsidRDefault="0098518D" w:rsidP="00FA113E">
      <w:pPr>
        <w:tabs>
          <w:tab w:val="left" w:pos="3285"/>
          <w:tab w:val="left" w:pos="621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4040C" w:rsidRPr="0064040C">
        <w:rPr>
          <w:rFonts w:ascii="Times New Roman" w:eastAsia="Times New Roman" w:hAnsi="Times New Roman" w:cs="Times New Roman"/>
          <w:sz w:val="28"/>
          <w:szCs w:val="28"/>
        </w:rPr>
        <w:t>2.1.Цель: выявить творческую индивидуальность учащихся, объединить детей на основе общих дел по интересам и увлечениям для развития и самоутверждения.</w:t>
      </w:r>
    </w:p>
    <w:p w:rsidR="0064040C" w:rsidRPr="0064040C" w:rsidRDefault="0064040C" w:rsidP="00640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040C">
        <w:rPr>
          <w:rFonts w:ascii="Times New Roman" w:eastAsia="Times New Roman" w:hAnsi="Times New Roman" w:cs="Times New Roman"/>
          <w:sz w:val="28"/>
          <w:szCs w:val="28"/>
        </w:rPr>
        <w:t>2.2.Задачи:</w:t>
      </w:r>
    </w:p>
    <w:p w:rsidR="0064040C" w:rsidRPr="0064040C" w:rsidRDefault="0064040C" w:rsidP="006404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040C">
        <w:rPr>
          <w:rFonts w:ascii="Times New Roman" w:eastAsia="Times New Roman" w:hAnsi="Times New Roman" w:cs="Times New Roman"/>
          <w:sz w:val="28"/>
          <w:szCs w:val="28"/>
        </w:rPr>
        <w:t>Развивать умения и навыки межличностного общения;</w:t>
      </w:r>
    </w:p>
    <w:p w:rsidR="0064040C" w:rsidRPr="0064040C" w:rsidRDefault="0064040C" w:rsidP="00FA113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40C">
        <w:rPr>
          <w:rFonts w:ascii="Times New Roman" w:eastAsia="Times New Roman" w:hAnsi="Times New Roman" w:cs="Times New Roman"/>
          <w:sz w:val="28"/>
          <w:szCs w:val="28"/>
        </w:rPr>
        <w:t>Обучать распределению обязанностей и ролевым формам внутригруппового взаимодействия;</w:t>
      </w:r>
    </w:p>
    <w:p w:rsidR="0064040C" w:rsidRPr="0064040C" w:rsidRDefault="0064040C" w:rsidP="006404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040C">
        <w:rPr>
          <w:rFonts w:ascii="Times New Roman" w:eastAsia="Times New Roman" w:hAnsi="Times New Roman" w:cs="Times New Roman"/>
          <w:sz w:val="28"/>
          <w:szCs w:val="28"/>
        </w:rPr>
        <w:t>Развивать организаторские умения;</w:t>
      </w:r>
    </w:p>
    <w:p w:rsidR="0064040C" w:rsidRPr="0064040C" w:rsidRDefault="0064040C" w:rsidP="006404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040C">
        <w:rPr>
          <w:rFonts w:ascii="Times New Roman" w:eastAsia="Times New Roman" w:hAnsi="Times New Roman" w:cs="Times New Roman"/>
          <w:sz w:val="28"/>
          <w:szCs w:val="28"/>
        </w:rPr>
        <w:t>Развивать способности к деловому взаимодействию;</w:t>
      </w:r>
    </w:p>
    <w:p w:rsidR="0064040C" w:rsidRPr="0064040C" w:rsidRDefault="0064040C" w:rsidP="00FA113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40C">
        <w:rPr>
          <w:rFonts w:ascii="Times New Roman" w:eastAsia="Times New Roman" w:hAnsi="Times New Roman" w:cs="Times New Roman"/>
          <w:sz w:val="28"/>
          <w:szCs w:val="28"/>
        </w:rPr>
        <w:t>Формировать умение устанавливать и поддерживать личные контакты с товарищами;</w:t>
      </w:r>
    </w:p>
    <w:p w:rsidR="0064040C" w:rsidRPr="0064040C" w:rsidRDefault="0064040C" w:rsidP="00FA113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40C">
        <w:rPr>
          <w:rFonts w:ascii="Times New Roman" w:eastAsia="Times New Roman" w:hAnsi="Times New Roman" w:cs="Times New Roman"/>
          <w:sz w:val="28"/>
          <w:szCs w:val="28"/>
        </w:rPr>
        <w:t>Воспитывать способность оставаться независимым в группе, уважать мнения и учитывать интересы других членов коллектива;</w:t>
      </w:r>
    </w:p>
    <w:p w:rsidR="0064040C" w:rsidRPr="0064040C" w:rsidRDefault="0064040C" w:rsidP="00FA113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40C">
        <w:rPr>
          <w:rFonts w:ascii="Times New Roman" w:eastAsia="Times New Roman" w:hAnsi="Times New Roman" w:cs="Times New Roman"/>
          <w:sz w:val="28"/>
          <w:szCs w:val="28"/>
        </w:rPr>
        <w:t>Развивать умение вести дискуссию, предупреждать возникновение и разрешать возникшие конфликты;</w:t>
      </w:r>
    </w:p>
    <w:p w:rsidR="0064040C" w:rsidRPr="0064040C" w:rsidRDefault="0064040C" w:rsidP="006404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040C">
        <w:rPr>
          <w:rFonts w:ascii="Times New Roman" w:eastAsia="Times New Roman" w:hAnsi="Times New Roman" w:cs="Times New Roman"/>
          <w:sz w:val="28"/>
          <w:szCs w:val="28"/>
        </w:rPr>
        <w:t>Развивать коммуникативные умения и навыки;</w:t>
      </w:r>
    </w:p>
    <w:p w:rsidR="0064040C" w:rsidRPr="0064040C" w:rsidRDefault="0064040C" w:rsidP="006404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040C">
        <w:rPr>
          <w:rFonts w:ascii="Times New Roman" w:eastAsia="Times New Roman" w:hAnsi="Times New Roman" w:cs="Times New Roman"/>
          <w:sz w:val="28"/>
          <w:szCs w:val="28"/>
        </w:rPr>
        <w:t>Побуждать активность детей;</w:t>
      </w:r>
    </w:p>
    <w:p w:rsidR="0013637C" w:rsidRPr="0013637C" w:rsidRDefault="0013637C" w:rsidP="0013637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3637C">
        <w:rPr>
          <w:rFonts w:ascii="Times New Roman" w:hAnsi="Times New Roman" w:cs="Times New Roman"/>
          <w:sz w:val="28"/>
          <w:szCs w:val="28"/>
        </w:rPr>
        <w:t>2.3.Принцип деятельности:</w:t>
      </w:r>
    </w:p>
    <w:p w:rsidR="0013637C" w:rsidRPr="0013637C" w:rsidRDefault="0013637C" w:rsidP="0013637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3637C" w:rsidRPr="0013637C" w:rsidRDefault="0013637C" w:rsidP="00FA113E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37C">
        <w:rPr>
          <w:rFonts w:ascii="Times New Roman" w:hAnsi="Times New Roman" w:cs="Times New Roman"/>
          <w:sz w:val="28"/>
          <w:szCs w:val="28"/>
        </w:rPr>
        <w:t>приоритет интересов ребенка, забота о его развитии и соблюдении</w:t>
      </w:r>
    </w:p>
    <w:p w:rsidR="0013637C" w:rsidRPr="0013637C" w:rsidRDefault="0013637C" w:rsidP="0013637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3637C">
        <w:rPr>
          <w:rFonts w:ascii="Times New Roman" w:hAnsi="Times New Roman" w:cs="Times New Roman"/>
          <w:sz w:val="28"/>
          <w:szCs w:val="28"/>
        </w:rPr>
        <w:t>его прав;</w:t>
      </w:r>
    </w:p>
    <w:p w:rsidR="0013637C" w:rsidRPr="0013637C" w:rsidRDefault="0013637C" w:rsidP="00FA113E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37C">
        <w:rPr>
          <w:rFonts w:ascii="Times New Roman" w:hAnsi="Times New Roman" w:cs="Times New Roman"/>
          <w:sz w:val="28"/>
          <w:szCs w:val="28"/>
        </w:rPr>
        <w:t>взаимосвязь педагогического управления и детского самоуправления;</w:t>
      </w:r>
    </w:p>
    <w:p w:rsidR="0013637C" w:rsidRPr="0013637C" w:rsidRDefault="0013637C" w:rsidP="0013637C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37C">
        <w:rPr>
          <w:rFonts w:ascii="Times New Roman" w:hAnsi="Times New Roman" w:cs="Times New Roman"/>
          <w:sz w:val="28"/>
          <w:szCs w:val="28"/>
        </w:rPr>
        <w:t>открытость для сотрудничества во имя детей.</w:t>
      </w:r>
    </w:p>
    <w:p w:rsidR="0013637C" w:rsidRPr="0013637C" w:rsidRDefault="0013637C" w:rsidP="0013637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3637C" w:rsidRDefault="0013637C" w:rsidP="0013637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3637C">
        <w:rPr>
          <w:rFonts w:ascii="Times New Roman" w:hAnsi="Times New Roman" w:cs="Times New Roman"/>
          <w:sz w:val="28"/>
          <w:szCs w:val="28"/>
        </w:rPr>
        <w:t>2.4.</w:t>
      </w:r>
      <w:r w:rsidR="004059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ДОО имени Нур Баян</w:t>
      </w:r>
      <w:r w:rsidR="00FA113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37C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13637C" w:rsidRDefault="0013637C" w:rsidP="0013637C">
      <w:pPr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8"/>
          <w:szCs w:val="28"/>
        </w:rPr>
      </w:pPr>
    </w:p>
    <w:p w:rsidR="0013637C" w:rsidRPr="0013637C" w:rsidRDefault="0013637C" w:rsidP="00FA113E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37C">
        <w:rPr>
          <w:rFonts w:ascii="Times New Roman" w:hAnsi="Times New Roman" w:cs="Times New Roman"/>
          <w:sz w:val="28"/>
          <w:szCs w:val="28"/>
        </w:rPr>
        <w:t>свободно распространять информацию о своей деятельности;</w:t>
      </w:r>
    </w:p>
    <w:p w:rsidR="0013637C" w:rsidRPr="0013637C" w:rsidRDefault="0013637C" w:rsidP="00FA113E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37C">
        <w:rPr>
          <w:rFonts w:ascii="Times New Roman" w:hAnsi="Times New Roman" w:cs="Times New Roman"/>
          <w:sz w:val="28"/>
          <w:szCs w:val="28"/>
        </w:rPr>
        <w:lastRenderedPageBreak/>
        <w:t>участвовать в выработке решений органов государственной власти и органов местного самоуправления в порядке и объеме, предусмотренном законодательством об общественных объединениях;</w:t>
      </w:r>
    </w:p>
    <w:p w:rsidR="0013637C" w:rsidRPr="0013637C" w:rsidRDefault="0013637C" w:rsidP="00FA113E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37C">
        <w:rPr>
          <w:rFonts w:ascii="Times New Roman" w:hAnsi="Times New Roman" w:cs="Times New Roman"/>
          <w:sz w:val="28"/>
          <w:szCs w:val="28"/>
        </w:rPr>
        <w:t>представлять и защищать в случаях и порядке, установленном</w:t>
      </w:r>
    </w:p>
    <w:p w:rsidR="0013637C" w:rsidRDefault="0013637C" w:rsidP="0013637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3637C">
        <w:rPr>
          <w:rFonts w:ascii="Times New Roman" w:hAnsi="Times New Roman" w:cs="Times New Roman"/>
          <w:sz w:val="28"/>
          <w:szCs w:val="28"/>
        </w:rPr>
        <w:t xml:space="preserve">действующим законодательством, права и законные интересы членов </w:t>
      </w:r>
      <w:r>
        <w:rPr>
          <w:rFonts w:ascii="Times New Roman" w:hAnsi="Times New Roman" w:cs="Times New Roman"/>
          <w:sz w:val="28"/>
          <w:szCs w:val="28"/>
        </w:rPr>
        <w:t>ДОО имени Нур Баян</w:t>
      </w:r>
      <w:r w:rsidR="00FA113E">
        <w:rPr>
          <w:rFonts w:ascii="Times New Roman" w:hAnsi="Times New Roman" w:cs="Times New Roman"/>
          <w:sz w:val="28"/>
          <w:szCs w:val="28"/>
        </w:rPr>
        <w:t>а</w:t>
      </w:r>
      <w:r w:rsidRPr="0013637C">
        <w:rPr>
          <w:rFonts w:ascii="Times New Roman" w:hAnsi="Times New Roman" w:cs="Times New Roman"/>
          <w:sz w:val="28"/>
          <w:szCs w:val="28"/>
        </w:rPr>
        <w:t>;</w:t>
      </w:r>
    </w:p>
    <w:p w:rsidR="00D72BCA" w:rsidRPr="00D72BCA" w:rsidRDefault="00D72BCA" w:rsidP="00FA113E">
      <w:pPr>
        <w:pStyle w:val="a7"/>
        <w:numPr>
          <w:ilvl w:val="0"/>
          <w:numId w:val="25"/>
        </w:numPr>
        <w:tabs>
          <w:tab w:val="left" w:pos="16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BCA">
        <w:rPr>
          <w:rFonts w:ascii="Times New Roman" w:hAnsi="Times New Roman" w:cs="Times New Roman"/>
          <w:sz w:val="28"/>
          <w:szCs w:val="28"/>
        </w:rPr>
        <w:t>вносить предложения субъектам права законодательной инициативы по изменению законов и иных нормативных правовых актов, устраивающих интересы детей;</w:t>
      </w:r>
    </w:p>
    <w:p w:rsidR="00D72BCA" w:rsidRPr="00D72BCA" w:rsidRDefault="00D72BCA" w:rsidP="00D72BCA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13637C" w:rsidRPr="0013637C" w:rsidRDefault="0013637C" w:rsidP="0013637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3637C"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>ДОО имени Нур Баян</w:t>
      </w:r>
      <w:r w:rsidR="00FA113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3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637C"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 w:rsidRPr="0013637C">
        <w:rPr>
          <w:rFonts w:ascii="Times New Roman" w:hAnsi="Times New Roman" w:cs="Times New Roman"/>
          <w:sz w:val="28"/>
          <w:szCs w:val="28"/>
        </w:rPr>
        <w:t>:</w:t>
      </w:r>
    </w:p>
    <w:p w:rsidR="0013637C" w:rsidRPr="0013637C" w:rsidRDefault="0013637C" w:rsidP="0013637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C5300" w:rsidRPr="004059F9" w:rsidRDefault="0013637C" w:rsidP="00FA113E">
      <w:pPr>
        <w:pStyle w:val="a7"/>
        <w:numPr>
          <w:ilvl w:val="0"/>
          <w:numId w:val="25"/>
        </w:numPr>
        <w:tabs>
          <w:tab w:val="left" w:pos="3285"/>
          <w:tab w:val="left" w:pos="62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9F9">
        <w:rPr>
          <w:rFonts w:ascii="Times New Roman" w:hAnsi="Times New Roman" w:cs="Times New Roman"/>
          <w:sz w:val="28"/>
          <w:szCs w:val="28"/>
        </w:rPr>
        <w:t>соблюдать законодательство Российской Федерации, общепризнанные принципы и нормы международного права, касающиеся сферы</w:t>
      </w:r>
      <w:r w:rsidR="004059F9" w:rsidRPr="004059F9">
        <w:rPr>
          <w:rFonts w:ascii="Times New Roman" w:hAnsi="Times New Roman" w:cs="Times New Roman"/>
          <w:sz w:val="28"/>
          <w:szCs w:val="28"/>
        </w:rPr>
        <w:t xml:space="preserve"> </w:t>
      </w:r>
      <w:r w:rsidRPr="004059F9">
        <w:rPr>
          <w:rFonts w:ascii="Times New Roman" w:hAnsi="Times New Roman" w:cs="Times New Roman"/>
          <w:sz w:val="28"/>
          <w:szCs w:val="28"/>
        </w:rPr>
        <w:t>своей деятельности. А так же нормы, предусмотренные настоящим Уставом.</w:t>
      </w:r>
    </w:p>
    <w:p w:rsidR="00CF01DC" w:rsidRPr="00CF01DC" w:rsidRDefault="00910B5B" w:rsidP="00CF01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637C">
        <w:rPr>
          <w:rFonts w:ascii="Times New Roman" w:hAnsi="Times New Roman" w:cs="Times New Roman"/>
          <w:sz w:val="28"/>
          <w:szCs w:val="28"/>
        </w:rPr>
        <w:tab/>
      </w:r>
      <w:r w:rsidR="00CF01DC" w:rsidRPr="00CF01D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CF01DC" w:rsidRPr="00CF01DC">
        <w:rPr>
          <w:rFonts w:ascii="Times New Roman" w:eastAsia="Times New Roman" w:hAnsi="Times New Roman" w:cs="Times New Roman"/>
          <w:b/>
          <w:bCs/>
          <w:sz w:val="28"/>
          <w:szCs w:val="28"/>
        </w:rPr>
        <w:t>. Ч</w:t>
      </w:r>
      <w:r w:rsidR="002114A4">
        <w:rPr>
          <w:rFonts w:ascii="Times New Roman" w:eastAsia="Times New Roman" w:hAnsi="Times New Roman" w:cs="Times New Roman"/>
          <w:b/>
          <w:bCs/>
          <w:sz w:val="28"/>
          <w:szCs w:val="28"/>
        </w:rPr>
        <w:t>ЛЕНЫ</w:t>
      </w:r>
      <w:r w:rsidR="00CF01DC" w:rsidRPr="00CF01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ДОО </w:t>
      </w:r>
      <w:r w:rsidR="002114A4">
        <w:rPr>
          <w:rFonts w:ascii="Times New Roman" w:eastAsia="Times New Roman" w:hAnsi="Times New Roman" w:cs="Times New Roman"/>
          <w:b/>
          <w:bCs/>
          <w:sz w:val="28"/>
          <w:szCs w:val="28"/>
        </w:rPr>
        <w:t>ИМЕНИ</w:t>
      </w:r>
      <w:r w:rsidR="00CF01DC" w:rsidRPr="00CF01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</w:t>
      </w:r>
      <w:r w:rsidR="002114A4">
        <w:rPr>
          <w:rFonts w:ascii="Times New Roman" w:eastAsia="Times New Roman" w:hAnsi="Times New Roman" w:cs="Times New Roman"/>
          <w:b/>
          <w:bCs/>
          <w:sz w:val="28"/>
          <w:szCs w:val="28"/>
        </w:rPr>
        <w:t>УР</w:t>
      </w:r>
      <w:r w:rsidR="00CF01DC" w:rsidRPr="00CF01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</w:t>
      </w:r>
      <w:r w:rsidR="002114A4">
        <w:rPr>
          <w:rFonts w:ascii="Times New Roman" w:eastAsia="Times New Roman" w:hAnsi="Times New Roman" w:cs="Times New Roman"/>
          <w:b/>
          <w:bCs/>
          <w:sz w:val="28"/>
          <w:szCs w:val="28"/>
        </w:rPr>
        <w:t>АЯН</w:t>
      </w:r>
      <w:r w:rsidR="00FA113E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="00CF01DC" w:rsidRPr="00CF01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="002114A4">
        <w:rPr>
          <w:rFonts w:ascii="Times New Roman" w:eastAsia="Times New Roman" w:hAnsi="Times New Roman" w:cs="Times New Roman"/>
          <w:b/>
          <w:bCs/>
          <w:sz w:val="28"/>
          <w:szCs w:val="28"/>
        </w:rPr>
        <w:t>ИХ ПРАВА И ОБЯЗАННОСТИ</w:t>
      </w:r>
      <w:r w:rsidR="003C556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CF01DC" w:rsidRPr="00CF01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CF01DC" w:rsidRPr="00575CB5" w:rsidRDefault="009D3AA0" w:rsidP="00CF01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CF01DC" w:rsidRPr="00575CB5">
        <w:rPr>
          <w:rFonts w:ascii="Times New Roman" w:eastAsia="Times New Roman" w:hAnsi="Times New Roman" w:cs="Times New Roman"/>
          <w:sz w:val="28"/>
          <w:szCs w:val="28"/>
        </w:rPr>
        <w:t>.1.Члены детской</w:t>
      </w:r>
      <w:r w:rsidR="00CF01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01DC" w:rsidRPr="00575C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01DC" w:rsidRPr="00CF01DC">
        <w:rPr>
          <w:rFonts w:ascii="Times New Roman" w:hAnsi="Times New Roman" w:cs="Times New Roman"/>
          <w:sz w:val="28"/>
          <w:szCs w:val="28"/>
        </w:rPr>
        <w:t>общественной</w:t>
      </w:r>
      <w:r w:rsidR="00CF01DC" w:rsidRPr="00CF01DC">
        <w:rPr>
          <w:rFonts w:ascii="Times New Roman" w:eastAsia="Times New Roman" w:hAnsi="Times New Roman" w:cs="Times New Roman"/>
          <w:sz w:val="28"/>
          <w:szCs w:val="28"/>
        </w:rPr>
        <w:t xml:space="preserve"> организации</w:t>
      </w:r>
      <w:r w:rsidR="00CF01DC" w:rsidRPr="00575CB5">
        <w:rPr>
          <w:rFonts w:ascii="Times New Roman" w:eastAsia="Times New Roman" w:hAnsi="Times New Roman" w:cs="Times New Roman"/>
          <w:sz w:val="28"/>
          <w:szCs w:val="28"/>
        </w:rPr>
        <w:t xml:space="preserve"> имеют право:</w:t>
      </w:r>
    </w:p>
    <w:p w:rsidR="00CF01DC" w:rsidRPr="00575CB5" w:rsidRDefault="00CF01DC" w:rsidP="00FA113E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CB5">
        <w:rPr>
          <w:rFonts w:ascii="Times New Roman" w:eastAsia="Times New Roman" w:hAnsi="Times New Roman" w:cs="Times New Roman"/>
          <w:sz w:val="28"/>
          <w:szCs w:val="28"/>
        </w:rPr>
        <w:t>Принимать активное участие в планировании воспитательной работы школы, на своих заседаниях обсуждать и утверждать планы подготовки и проведения мероприятий в школе;</w:t>
      </w:r>
    </w:p>
    <w:p w:rsidR="00CF01DC" w:rsidRPr="00575CB5" w:rsidRDefault="00CF01DC" w:rsidP="00FA113E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CB5">
        <w:rPr>
          <w:rFonts w:ascii="Times New Roman" w:eastAsia="Times New Roman" w:hAnsi="Times New Roman" w:cs="Times New Roman"/>
          <w:sz w:val="28"/>
          <w:szCs w:val="28"/>
        </w:rPr>
        <w:t>Иметь свой стенд для освещения событий школьной жизни, свою эмблему:</w:t>
      </w:r>
    </w:p>
    <w:p w:rsidR="00CF01DC" w:rsidRPr="00575CB5" w:rsidRDefault="00CF01DC" w:rsidP="00FA113E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CB5">
        <w:rPr>
          <w:rFonts w:ascii="Times New Roman" w:eastAsia="Times New Roman" w:hAnsi="Times New Roman" w:cs="Times New Roman"/>
          <w:sz w:val="28"/>
          <w:szCs w:val="28"/>
        </w:rPr>
        <w:t>Слушать отчеты своих Советов и принимать по ним необходимые решения;</w:t>
      </w:r>
    </w:p>
    <w:p w:rsidR="00CF01DC" w:rsidRPr="00575CB5" w:rsidRDefault="00CF01DC" w:rsidP="00FA113E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CB5">
        <w:rPr>
          <w:rFonts w:ascii="Times New Roman" w:eastAsia="Times New Roman" w:hAnsi="Times New Roman" w:cs="Times New Roman"/>
          <w:sz w:val="28"/>
          <w:szCs w:val="28"/>
        </w:rPr>
        <w:t>Участвовать в школьных, районных, республиканских, всероссийских и международных конкурсах и программах.</w:t>
      </w:r>
    </w:p>
    <w:p w:rsidR="00CF01DC" w:rsidRPr="00575CB5" w:rsidRDefault="009D3AA0" w:rsidP="00CF01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CF01DC" w:rsidRPr="00575CB5">
        <w:rPr>
          <w:rFonts w:ascii="Times New Roman" w:eastAsia="Times New Roman" w:hAnsi="Times New Roman" w:cs="Times New Roman"/>
          <w:sz w:val="28"/>
          <w:szCs w:val="28"/>
        </w:rPr>
        <w:t xml:space="preserve">.2. Члены детской </w:t>
      </w:r>
      <w:r w:rsidR="00CF01DC" w:rsidRPr="00CF01DC">
        <w:rPr>
          <w:rFonts w:ascii="Times New Roman" w:hAnsi="Times New Roman" w:cs="Times New Roman"/>
          <w:sz w:val="28"/>
          <w:szCs w:val="28"/>
        </w:rPr>
        <w:t>общественной</w:t>
      </w:r>
      <w:r w:rsidR="00CF01DC" w:rsidRPr="00575C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01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01DC" w:rsidRPr="00575CB5">
        <w:rPr>
          <w:rFonts w:ascii="Times New Roman" w:eastAsia="Times New Roman" w:hAnsi="Times New Roman" w:cs="Times New Roman"/>
          <w:sz w:val="28"/>
          <w:szCs w:val="28"/>
        </w:rPr>
        <w:t>организации  обязаны:</w:t>
      </w:r>
    </w:p>
    <w:p w:rsidR="00CF01DC" w:rsidRPr="00575CB5" w:rsidRDefault="00CF01DC" w:rsidP="00FA113E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CB5">
        <w:rPr>
          <w:rFonts w:ascii="Times New Roman" w:eastAsia="Times New Roman" w:hAnsi="Times New Roman" w:cs="Times New Roman"/>
          <w:sz w:val="28"/>
          <w:szCs w:val="28"/>
        </w:rPr>
        <w:t>Принимать активное участие в деятельност</w:t>
      </w:r>
      <w:r w:rsidR="009D3AA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9D3AA0" w:rsidRPr="009D3A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3AA0" w:rsidRPr="00575CB5">
        <w:rPr>
          <w:rFonts w:ascii="Times New Roman" w:eastAsia="Times New Roman" w:hAnsi="Times New Roman" w:cs="Times New Roman"/>
          <w:sz w:val="28"/>
          <w:szCs w:val="28"/>
        </w:rPr>
        <w:t xml:space="preserve">детской </w:t>
      </w:r>
      <w:r w:rsidR="009D3AA0" w:rsidRPr="00CF01DC">
        <w:rPr>
          <w:rFonts w:ascii="Times New Roman" w:hAnsi="Times New Roman" w:cs="Times New Roman"/>
          <w:sz w:val="28"/>
          <w:szCs w:val="28"/>
        </w:rPr>
        <w:t>общественной</w:t>
      </w:r>
      <w:r w:rsidR="009D3AA0" w:rsidRPr="00575C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3A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5C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3A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5CB5">
        <w:rPr>
          <w:rFonts w:ascii="Times New Roman" w:eastAsia="Times New Roman" w:hAnsi="Times New Roman" w:cs="Times New Roman"/>
          <w:sz w:val="28"/>
          <w:szCs w:val="28"/>
        </w:rPr>
        <w:t xml:space="preserve">организации </w:t>
      </w:r>
      <w:r w:rsidR="009D3AA0">
        <w:rPr>
          <w:rFonts w:ascii="Times New Roman" w:eastAsia="Times New Roman" w:hAnsi="Times New Roman" w:cs="Times New Roman"/>
          <w:sz w:val="28"/>
          <w:szCs w:val="28"/>
        </w:rPr>
        <w:t>имени Нур Баян</w:t>
      </w:r>
      <w:r w:rsidR="00FA113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75CB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F01DC" w:rsidRPr="00575CB5" w:rsidRDefault="00CF01DC" w:rsidP="00FA113E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CB5">
        <w:rPr>
          <w:rFonts w:ascii="Times New Roman" w:eastAsia="Times New Roman" w:hAnsi="Times New Roman" w:cs="Times New Roman"/>
          <w:sz w:val="28"/>
          <w:szCs w:val="28"/>
        </w:rPr>
        <w:t>Быть опорой детского коллектива и классных руководителей во всех делах школы;</w:t>
      </w:r>
    </w:p>
    <w:p w:rsidR="00CF01DC" w:rsidRPr="00575CB5" w:rsidRDefault="00CF01DC" w:rsidP="00FA113E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CB5">
        <w:rPr>
          <w:rFonts w:ascii="Times New Roman" w:eastAsia="Times New Roman" w:hAnsi="Times New Roman" w:cs="Times New Roman"/>
          <w:sz w:val="28"/>
          <w:szCs w:val="28"/>
        </w:rPr>
        <w:t xml:space="preserve">Доводить до сведения учителей и учащихся решения совета детской </w:t>
      </w:r>
      <w:r w:rsidR="009D3AA0" w:rsidRPr="00CF01DC">
        <w:rPr>
          <w:rFonts w:ascii="Times New Roman" w:hAnsi="Times New Roman" w:cs="Times New Roman"/>
          <w:sz w:val="28"/>
          <w:szCs w:val="28"/>
        </w:rPr>
        <w:t>общественной</w:t>
      </w:r>
      <w:r w:rsidR="009D3AA0" w:rsidRPr="00575C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3A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5CB5">
        <w:rPr>
          <w:rFonts w:ascii="Times New Roman" w:eastAsia="Times New Roman" w:hAnsi="Times New Roman" w:cs="Times New Roman"/>
          <w:sz w:val="28"/>
          <w:szCs w:val="28"/>
        </w:rPr>
        <w:t xml:space="preserve">организации </w:t>
      </w:r>
      <w:r w:rsidR="009D3AA0">
        <w:rPr>
          <w:rFonts w:ascii="Times New Roman" w:eastAsia="Times New Roman" w:hAnsi="Times New Roman" w:cs="Times New Roman"/>
          <w:sz w:val="28"/>
          <w:szCs w:val="28"/>
        </w:rPr>
        <w:t>имени Нур Баян</w:t>
      </w:r>
      <w:r w:rsidR="00FA113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D3A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A4C" w:rsidRDefault="00D72BCA" w:rsidP="00D72BCA">
      <w:pPr>
        <w:tabs>
          <w:tab w:val="left" w:pos="1395"/>
          <w:tab w:val="left" w:pos="3285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56A4C" w:rsidRPr="00B56A4C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B56A4C" w:rsidRPr="00B56A4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 w:rsidR="00B56A4C" w:rsidRPr="00B56A4C">
        <w:rPr>
          <w:rFonts w:ascii="Times New Roman" w:hAnsi="Times New Roman" w:cs="Times New Roman"/>
          <w:b/>
          <w:bCs/>
          <w:sz w:val="28"/>
          <w:szCs w:val="28"/>
        </w:rPr>
        <w:t>СТРУКТУРА  ДО</w:t>
      </w:r>
      <w:r w:rsidR="00B56A4C">
        <w:rPr>
          <w:rFonts w:ascii="Times New Roman" w:hAnsi="Times New Roman" w:cs="Times New Roman"/>
          <w:b/>
          <w:bCs/>
          <w:sz w:val="28"/>
          <w:szCs w:val="28"/>
        </w:rPr>
        <w:t>О</w:t>
      </w:r>
      <w:proofErr w:type="gramEnd"/>
      <w:r w:rsidR="00B56A4C">
        <w:rPr>
          <w:rFonts w:ascii="Times New Roman" w:hAnsi="Times New Roman" w:cs="Times New Roman"/>
          <w:b/>
          <w:bCs/>
          <w:sz w:val="28"/>
          <w:szCs w:val="28"/>
        </w:rPr>
        <w:t xml:space="preserve">  ИМЕНИ НУР БАЯН</w:t>
      </w:r>
      <w:r w:rsidR="00FA113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C556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80690" w:rsidRPr="004D637C" w:rsidRDefault="00380690" w:rsidP="00FA113E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D637C">
        <w:rPr>
          <w:rFonts w:ascii="Times New Roman" w:eastAsia="Times New Roman" w:hAnsi="Times New Roman" w:cs="Times New Roman"/>
          <w:color w:val="000000"/>
          <w:sz w:val="28"/>
          <w:szCs w:val="28"/>
        </w:rPr>
        <w:t>4.1. Основу организации составляют классные коллективы и взрослые, объединенные общими интересами, человеческой симпатией, товарищеской заботой и взаимопомощью, а также клубы, кружки, которые могут быть одновозрастными и разновозрастными.</w:t>
      </w:r>
    </w:p>
    <w:p w:rsidR="00380690" w:rsidRPr="004D637C" w:rsidRDefault="00380690" w:rsidP="00FA113E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D637C">
        <w:rPr>
          <w:rFonts w:ascii="Times New Roman" w:eastAsia="Times New Roman" w:hAnsi="Times New Roman" w:cs="Times New Roman"/>
          <w:color w:val="000000"/>
          <w:sz w:val="28"/>
          <w:szCs w:val="28"/>
        </w:rPr>
        <w:t>4.2. Высшим органом ДОО является Совет актива, который созывается не реже одного раза в месяц.</w:t>
      </w:r>
    </w:p>
    <w:p w:rsidR="00380690" w:rsidRPr="004D637C" w:rsidRDefault="00380690" w:rsidP="00380690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D637C">
        <w:rPr>
          <w:rFonts w:ascii="Times New Roman" w:eastAsia="Times New Roman" w:hAnsi="Times New Roman" w:cs="Times New Roman"/>
          <w:color w:val="000000"/>
          <w:sz w:val="28"/>
          <w:szCs w:val="28"/>
        </w:rPr>
        <w:t>К полномочиям  Совета актива относятся:</w:t>
      </w:r>
    </w:p>
    <w:p w:rsidR="00380690" w:rsidRPr="004059F9" w:rsidRDefault="00380690" w:rsidP="004059F9">
      <w:pPr>
        <w:pStyle w:val="a7"/>
        <w:numPr>
          <w:ilvl w:val="0"/>
          <w:numId w:val="25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059F9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основных направлений деятельности;</w:t>
      </w:r>
    </w:p>
    <w:p w:rsidR="00380690" w:rsidRPr="004059F9" w:rsidRDefault="00380690" w:rsidP="004059F9">
      <w:pPr>
        <w:pStyle w:val="a7"/>
        <w:numPr>
          <w:ilvl w:val="0"/>
          <w:numId w:val="25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059F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утверждение программ деятельности;</w:t>
      </w:r>
    </w:p>
    <w:p w:rsidR="00380690" w:rsidRPr="004059F9" w:rsidRDefault="00380690" w:rsidP="004059F9">
      <w:pPr>
        <w:pStyle w:val="a7"/>
        <w:numPr>
          <w:ilvl w:val="0"/>
          <w:numId w:val="25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059F9">
        <w:rPr>
          <w:rFonts w:ascii="Times New Roman" w:eastAsia="Times New Roman" w:hAnsi="Times New Roman" w:cs="Times New Roman"/>
          <w:color w:val="000000"/>
          <w:sz w:val="28"/>
          <w:szCs w:val="28"/>
        </w:rPr>
        <w:t>внесение дополнений и изменений в Устав ДОО;</w:t>
      </w:r>
    </w:p>
    <w:p w:rsidR="00380690" w:rsidRPr="004059F9" w:rsidRDefault="00380690" w:rsidP="004059F9">
      <w:pPr>
        <w:pStyle w:val="a7"/>
        <w:numPr>
          <w:ilvl w:val="0"/>
          <w:numId w:val="25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059F9">
        <w:rPr>
          <w:rFonts w:ascii="Times New Roman" w:eastAsia="Times New Roman" w:hAnsi="Times New Roman" w:cs="Times New Roman"/>
          <w:color w:val="000000"/>
          <w:sz w:val="28"/>
          <w:szCs w:val="28"/>
        </w:rPr>
        <w:t>заслушивание отчетов Штабов, принятие по ним решений.</w:t>
      </w:r>
    </w:p>
    <w:p w:rsidR="00380690" w:rsidRPr="004D637C" w:rsidRDefault="00380690" w:rsidP="00FA113E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D637C">
        <w:rPr>
          <w:rFonts w:ascii="Times New Roman" w:eastAsia="Times New Roman" w:hAnsi="Times New Roman" w:cs="Times New Roman"/>
          <w:color w:val="000000"/>
          <w:sz w:val="28"/>
          <w:szCs w:val="28"/>
        </w:rPr>
        <w:t>4.3.  Штабы по направлениям деятельности организации созываются по мере необходимости, но не реже одного раза в месяц.</w:t>
      </w:r>
    </w:p>
    <w:p w:rsidR="00380690" w:rsidRPr="004D637C" w:rsidRDefault="00380690" w:rsidP="00380690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D637C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Полномочия Штабов:</w:t>
      </w:r>
    </w:p>
    <w:p w:rsidR="00380690" w:rsidRPr="004059F9" w:rsidRDefault="00380690" w:rsidP="004059F9">
      <w:pPr>
        <w:pStyle w:val="a7"/>
        <w:numPr>
          <w:ilvl w:val="0"/>
          <w:numId w:val="29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059F9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 организационные вопросы;</w:t>
      </w:r>
    </w:p>
    <w:p w:rsidR="00380690" w:rsidRPr="004059F9" w:rsidRDefault="00380690" w:rsidP="004059F9">
      <w:pPr>
        <w:pStyle w:val="a7"/>
        <w:numPr>
          <w:ilvl w:val="0"/>
          <w:numId w:val="29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059F9"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вносить дополнения в программу деятельности;</w:t>
      </w:r>
    </w:p>
    <w:p w:rsidR="00380690" w:rsidRPr="004059F9" w:rsidRDefault="00380690" w:rsidP="004059F9">
      <w:pPr>
        <w:pStyle w:val="a7"/>
        <w:numPr>
          <w:ilvl w:val="0"/>
          <w:numId w:val="29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059F9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решения о проведении мероприятий в школе по своим направлениям;</w:t>
      </w:r>
    </w:p>
    <w:p w:rsidR="00380690" w:rsidRPr="004059F9" w:rsidRDefault="00380690" w:rsidP="004059F9">
      <w:pPr>
        <w:pStyle w:val="a7"/>
        <w:numPr>
          <w:ilvl w:val="0"/>
          <w:numId w:val="29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059F9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координировать работу классных коллективов.</w:t>
      </w:r>
    </w:p>
    <w:p w:rsidR="00EC3D35" w:rsidRDefault="00EC3D35" w:rsidP="00664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47D3" w:rsidRDefault="00EC3D35" w:rsidP="00664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647D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C3D3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6647D3" w:rsidRPr="00EC3D35">
        <w:rPr>
          <w:rFonts w:ascii="Times New Roman" w:hAnsi="Times New Roman" w:cs="Times New Roman"/>
          <w:b/>
          <w:bCs/>
          <w:sz w:val="28"/>
          <w:szCs w:val="28"/>
        </w:rPr>
        <w:t>. РУКОВОДЯЩИЕ ОРГАНЫ ДО</w:t>
      </w:r>
      <w:r w:rsidRPr="00EC3D3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C5567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C3D35" w:rsidRPr="00EC3D35" w:rsidRDefault="00EC3D35" w:rsidP="00664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647D3" w:rsidRPr="00EC3D35" w:rsidRDefault="006647D3" w:rsidP="00A242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D35">
        <w:rPr>
          <w:rFonts w:ascii="Times New Roman" w:hAnsi="Times New Roman" w:cs="Times New Roman"/>
          <w:sz w:val="28"/>
          <w:szCs w:val="28"/>
        </w:rPr>
        <w:t>5.1</w:t>
      </w:r>
      <w:r w:rsidRPr="00EC3D3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C3D35">
        <w:rPr>
          <w:rFonts w:ascii="Times New Roman" w:hAnsi="Times New Roman" w:cs="Times New Roman"/>
          <w:sz w:val="28"/>
          <w:szCs w:val="28"/>
        </w:rPr>
        <w:t>Высшим руководящим органом ДО</w:t>
      </w:r>
      <w:r w:rsidR="00EC3D35">
        <w:rPr>
          <w:rFonts w:ascii="Times New Roman" w:hAnsi="Times New Roman" w:cs="Times New Roman"/>
          <w:sz w:val="28"/>
          <w:szCs w:val="28"/>
        </w:rPr>
        <w:t>О имени Нур Баян</w:t>
      </w:r>
      <w:r w:rsidR="00FA113E">
        <w:rPr>
          <w:rFonts w:ascii="Times New Roman" w:hAnsi="Times New Roman" w:cs="Times New Roman"/>
          <w:sz w:val="28"/>
          <w:szCs w:val="28"/>
        </w:rPr>
        <w:t>а</w:t>
      </w:r>
      <w:r w:rsidR="00EC3D35">
        <w:rPr>
          <w:rFonts w:ascii="Times New Roman" w:hAnsi="Times New Roman" w:cs="Times New Roman"/>
          <w:sz w:val="28"/>
          <w:szCs w:val="28"/>
        </w:rPr>
        <w:t xml:space="preserve"> </w:t>
      </w:r>
      <w:r w:rsidRPr="00EC3D35">
        <w:rPr>
          <w:rFonts w:ascii="Times New Roman" w:hAnsi="Times New Roman" w:cs="Times New Roman"/>
          <w:sz w:val="28"/>
          <w:szCs w:val="28"/>
        </w:rPr>
        <w:t xml:space="preserve"> является </w:t>
      </w:r>
    </w:p>
    <w:p w:rsidR="006647D3" w:rsidRPr="00EC3D35" w:rsidRDefault="006647D3" w:rsidP="00664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C3D35">
        <w:rPr>
          <w:rFonts w:ascii="Times New Roman" w:hAnsi="Times New Roman" w:cs="Times New Roman"/>
          <w:sz w:val="28"/>
          <w:szCs w:val="28"/>
        </w:rPr>
        <w:t>общее собрание, который созывается не реже одного раза в</w:t>
      </w:r>
      <w:r w:rsidR="00EC3D35">
        <w:rPr>
          <w:rFonts w:ascii="Times New Roman" w:hAnsi="Times New Roman" w:cs="Times New Roman"/>
          <w:sz w:val="28"/>
          <w:szCs w:val="28"/>
        </w:rPr>
        <w:t xml:space="preserve"> </w:t>
      </w:r>
      <w:r w:rsidRPr="00EC3D35">
        <w:rPr>
          <w:rFonts w:ascii="Times New Roman" w:hAnsi="Times New Roman" w:cs="Times New Roman"/>
          <w:sz w:val="28"/>
          <w:szCs w:val="28"/>
        </w:rPr>
        <w:t>год.</w:t>
      </w:r>
      <w:proofErr w:type="gramEnd"/>
    </w:p>
    <w:p w:rsidR="006647D3" w:rsidRPr="00EC3D35" w:rsidRDefault="006647D3" w:rsidP="00A242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D35">
        <w:rPr>
          <w:rFonts w:ascii="Times New Roman" w:hAnsi="Times New Roman" w:cs="Times New Roman"/>
          <w:sz w:val="28"/>
          <w:szCs w:val="28"/>
        </w:rPr>
        <w:t>5.2.Совет ДО</w:t>
      </w:r>
      <w:r w:rsidR="00EC3D35">
        <w:rPr>
          <w:rFonts w:ascii="Times New Roman" w:hAnsi="Times New Roman" w:cs="Times New Roman"/>
          <w:sz w:val="28"/>
          <w:szCs w:val="28"/>
        </w:rPr>
        <w:t xml:space="preserve">О </w:t>
      </w:r>
      <w:r w:rsidRPr="00EC3D35">
        <w:rPr>
          <w:rFonts w:ascii="Times New Roman" w:hAnsi="Times New Roman" w:cs="Times New Roman"/>
          <w:sz w:val="28"/>
          <w:szCs w:val="28"/>
        </w:rPr>
        <w:t xml:space="preserve"> является постоянно действующим коллегиальным</w:t>
      </w:r>
    </w:p>
    <w:p w:rsidR="006647D3" w:rsidRPr="00EC3D35" w:rsidRDefault="006647D3" w:rsidP="00664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3D35">
        <w:rPr>
          <w:rFonts w:ascii="Times New Roman" w:hAnsi="Times New Roman" w:cs="Times New Roman"/>
          <w:sz w:val="28"/>
          <w:szCs w:val="28"/>
        </w:rPr>
        <w:t>руководящим органом ДО</w:t>
      </w:r>
      <w:r w:rsidR="00EC3D35">
        <w:rPr>
          <w:rFonts w:ascii="Times New Roman" w:hAnsi="Times New Roman" w:cs="Times New Roman"/>
          <w:sz w:val="28"/>
          <w:szCs w:val="28"/>
        </w:rPr>
        <w:t>О имени Нур Баян</w:t>
      </w:r>
      <w:r w:rsidR="00FA113E">
        <w:rPr>
          <w:rFonts w:ascii="Times New Roman" w:hAnsi="Times New Roman" w:cs="Times New Roman"/>
          <w:sz w:val="28"/>
          <w:szCs w:val="28"/>
        </w:rPr>
        <w:t>а</w:t>
      </w:r>
      <w:r w:rsidRPr="00EC3D35">
        <w:rPr>
          <w:rFonts w:ascii="Times New Roman" w:hAnsi="Times New Roman" w:cs="Times New Roman"/>
          <w:sz w:val="28"/>
          <w:szCs w:val="28"/>
        </w:rPr>
        <w:t>.</w:t>
      </w:r>
    </w:p>
    <w:p w:rsidR="006647D3" w:rsidRPr="00EC3D35" w:rsidRDefault="006647D3" w:rsidP="00664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3D35">
        <w:rPr>
          <w:rFonts w:ascii="Times New Roman" w:hAnsi="Times New Roman" w:cs="Times New Roman"/>
          <w:sz w:val="28"/>
          <w:szCs w:val="28"/>
        </w:rPr>
        <w:t>5.2.1.Состав Совета ДО</w:t>
      </w:r>
      <w:r w:rsidR="00EC3D35">
        <w:rPr>
          <w:rFonts w:ascii="Times New Roman" w:hAnsi="Times New Roman" w:cs="Times New Roman"/>
          <w:sz w:val="28"/>
          <w:szCs w:val="28"/>
        </w:rPr>
        <w:t>О</w:t>
      </w:r>
      <w:r w:rsidRPr="00EC3D35">
        <w:rPr>
          <w:rFonts w:ascii="Times New Roman" w:hAnsi="Times New Roman" w:cs="Times New Roman"/>
          <w:sz w:val="28"/>
          <w:szCs w:val="28"/>
        </w:rPr>
        <w:t xml:space="preserve"> избирается сроком на три года.</w:t>
      </w:r>
    </w:p>
    <w:p w:rsidR="006647D3" w:rsidRPr="00EC3D35" w:rsidRDefault="006647D3" w:rsidP="00FA11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D35">
        <w:rPr>
          <w:rFonts w:ascii="Times New Roman" w:hAnsi="Times New Roman" w:cs="Times New Roman"/>
          <w:sz w:val="28"/>
          <w:szCs w:val="28"/>
        </w:rPr>
        <w:t>5.2.2. Руководитель ДО</w:t>
      </w:r>
      <w:r w:rsidR="00EC3D35">
        <w:rPr>
          <w:rFonts w:ascii="Times New Roman" w:hAnsi="Times New Roman" w:cs="Times New Roman"/>
          <w:sz w:val="28"/>
          <w:szCs w:val="28"/>
        </w:rPr>
        <w:t>О имени Нур Баян</w:t>
      </w:r>
      <w:r w:rsidR="00FA113E">
        <w:rPr>
          <w:rFonts w:ascii="Times New Roman" w:hAnsi="Times New Roman" w:cs="Times New Roman"/>
          <w:sz w:val="28"/>
          <w:szCs w:val="28"/>
        </w:rPr>
        <w:t>а</w:t>
      </w:r>
      <w:r w:rsidRPr="00EC3D35">
        <w:rPr>
          <w:rFonts w:ascii="Times New Roman" w:hAnsi="Times New Roman" w:cs="Times New Roman"/>
          <w:sz w:val="28"/>
          <w:szCs w:val="28"/>
        </w:rPr>
        <w:t xml:space="preserve">, руководители </w:t>
      </w:r>
      <w:proofErr w:type="gramStart"/>
      <w:r w:rsidRPr="00EC3D35">
        <w:rPr>
          <w:rFonts w:ascii="Times New Roman" w:hAnsi="Times New Roman" w:cs="Times New Roman"/>
          <w:sz w:val="28"/>
          <w:szCs w:val="28"/>
        </w:rPr>
        <w:t>первичных</w:t>
      </w:r>
      <w:proofErr w:type="gramEnd"/>
    </w:p>
    <w:p w:rsidR="006647D3" w:rsidRPr="00EC3D35" w:rsidRDefault="00EC3D35" w:rsidP="00FA11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D35">
        <w:rPr>
          <w:rFonts w:ascii="Times New Roman" w:hAnsi="Times New Roman" w:cs="Times New Roman"/>
          <w:sz w:val="28"/>
          <w:szCs w:val="28"/>
        </w:rPr>
        <w:t>О</w:t>
      </w:r>
      <w:r w:rsidR="006647D3" w:rsidRPr="00EC3D35">
        <w:rPr>
          <w:rFonts w:ascii="Times New Roman" w:hAnsi="Times New Roman" w:cs="Times New Roman"/>
          <w:sz w:val="28"/>
          <w:szCs w:val="28"/>
        </w:rPr>
        <w:t>бщественных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47D3" w:rsidRPr="00EC3D35">
        <w:rPr>
          <w:rFonts w:ascii="Times New Roman" w:hAnsi="Times New Roman" w:cs="Times New Roman"/>
          <w:sz w:val="28"/>
          <w:szCs w:val="28"/>
        </w:rPr>
        <w:t>объединений - членов ДО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647D3" w:rsidRPr="00EC3D35">
        <w:rPr>
          <w:rFonts w:ascii="Times New Roman" w:hAnsi="Times New Roman" w:cs="Times New Roman"/>
          <w:sz w:val="28"/>
          <w:szCs w:val="28"/>
        </w:rPr>
        <w:t xml:space="preserve"> входят в состав ДО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647D3" w:rsidRPr="00EC3D35">
        <w:rPr>
          <w:rFonts w:ascii="Times New Roman" w:hAnsi="Times New Roman" w:cs="Times New Roman"/>
          <w:sz w:val="28"/>
          <w:szCs w:val="28"/>
        </w:rPr>
        <w:t xml:space="preserve"> по должности.</w:t>
      </w:r>
    </w:p>
    <w:p w:rsidR="006647D3" w:rsidRPr="00EC3D35" w:rsidRDefault="006647D3" w:rsidP="00664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3D35">
        <w:rPr>
          <w:rFonts w:ascii="Times New Roman" w:hAnsi="Times New Roman" w:cs="Times New Roman"/>
          <w:sz w:val="28"/>
          <w:szCs w:val="28"/>
        </w:rPr>
        <w:t>5.2.3.Совет ДО</w:t>
      </w:r>
      <w:r w:rsidR="00EC3D35">
        <w:rPr>
          <w:rFonts w:ascii="Times New Roman" w:hAnsi="Times New Roman" w:cs="Times New Roman"/>
          <w:sz w:val="28"/>
          <w:szCs w:val="28"/>
        </w:rPr>
        <w:t>О имени Нур Баян</w:t>
      </w:r>
      <w:r w:rsidR="00FA113E">
        <w:rPr>
          <w:rFonts w:ascii="Times New Roman" w:hAnsi="Times New Roman" w:cs="Times New Roman"/>
          <w:sz w:val="28"/>
          <w:szCs w:val="28"/>
        </w:rPr>
        <w:t>а</w:t>
      </w:r>
    </w:p>
    <w:p w:rsidR="006647D3" w:rsidRPr="00D55CAB" w:rsidRDefault="006647D3" w:rsidP="00FA113E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CAB">
        <w:rPr>
          <w:rFonts w:ascii="Times New Roman" w:hAnsi="Times New Roman" w:cs="Times New Roman"/>
          <w:sz w:val="28"/>
          <w:szCs w:val="28"/>
        </w:rPr>
        <w:t>организует работу по выполнения решений общего собрания;</w:t>
      </w:r>
    </w:p>
    <w:p w:rsidR="006647D3" w:rsidRPr="00D55CAB" w:rsidRDefault="006647D3" w:rsidP="00FA113E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CAB">
        <w:rPr>
          <w:rFonts w:ascii="Times New Roman" w:hAnsi="Times New Roman" w:cs="Times New Roman"/>
          <w:sz w:val="28"/>
          <w:szCs w:val="28"/>
        </w:rPr>
        <w:t>рассматривает вопрос о приеме в члены ДО</w:t>
      </w:r>
      <w:r w:rsidR="00D55CAB" w:rsidRPr="00D55CAB">
        <w:rPr>
          <w:rFonts w:ascii="Times New Roman" w:hAnsi="Times New Roman" w:cs="Times New Roman"/>
          <w:sz w:val="28"/>
          <w:szCs w:val="28"/>
        </w:rPr>
        <w:t>О</w:t>
      </w:r>
      <w:r w:rsidRPr="00D55CAB">
        <w:rPr>
          <w:rFonts w:ascii="Times New Roman" w:hAnsi="Times New Roman" w:cs="Times New Roman"/>
          <w:sz w:val="28"/>
          <w:szCs w:val="28"/>
        </w:rPr>
        <w:t xml:space="preserve"> и исключении членов</w:t>
      </w:r>
      <w:r w:rsidR="00D55CAB" w:rsidRPr="00D55CAB">
        <w:rPr>
          <w:rFonts w:ascii="Times New Roman" w:hAnsi="Times New Roman" w:cs="Times New Roman"/>
          <w:sz w:val="28"/>
          <w:szCs w:val="28"/>
        </w:rPr>
        <w:t xml:space="preserve"> </w:t>
      </w:r>
      <w:r w:rsidRPr="00D55CAB">
        <w:rPr>
          <w:rFonts w:ascii="Times New Roman" w:hAnsi="Times New Roman" w:cs="Times New Roman"/>
          <w:sz w:val="28"/>
          <w:szCs w:val="28"/>
        </w:rPr>
        <w:t>ДО</w:t>
      </w:r>
      <w:r w:rsidR="00D55CAB">
        <w:rPr>
          <w:rFonts w:ascii="Times New Roman" w:hAnsi="Times New Roman" w:cs="Times New Roman"/>
          <w:sz w:val="28"/>
          <w:szCs w:val="28"/>
        </w:rPr>
        <w:t>О</w:t>
      </w:r>
      <w:r w:rsidRPr="00D55CAB">
        <w:rPr>
          <w:rFonts w:ascii="Times New Roman" w:hAnsi="Times New Roman" w:cs="Times New Roman"/>
          <w:sz w:val="28"/>
          <w:szCs w:val="28"/>
        </w:rPr>
        <w:t xml:space="preserve"> из его состава;</w:t>
      </w:r>
    </w:p>
    <w:p w:rsidR="006647D3" w:rsidRPr="00D55CAB" w:rsidRDefault="006647D3" w:rsidP="00FA113E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CAB">
        <w:rPr>
          <w:rFonts w:ascii="Times New Roman" w:hAnsi="Times New Roman" w:cs="Times New Roman"/>
          <w:sz w:val="28"/>
          <w:szCs w:val="28"/>
        </w:rPr>
        <w:t>определяет приоритетные программы и утверждает планы работы</w:t>
      </w:r>
      <w:r w:rsidR="00D55CAB" w:rsidRPr="00D55CAB">
        <w:rPr>
          <w:rFonts w:ascii="Times New Roman" w:hAnsi="Times New Roman" w:cs="Times New Roman"/>
          <w:sz w:val="28"/>
          <w:szCs w:val="28"/>
        </w:rPr>
        <w:t xml:space="preserve"> </w:t>
      </w:r>
      <w:r w:rsidRPr="00D55CAB">
        <w:rPr>
          <w:rFonts w:ascii="Times New Roman" w:hAnsi="Times New Roman" w:cs="Times New Roman"/>
          <w:sz w:val="28"/>
          <w:szCs w:val="28"/>
        </w:rPr>
        <w:t>Д</w:t>
      </w:r>
      <w:r w:rsidR="00D55CAB">
        <w:rPr>
          <w:rFonts w:ascii="Times New Roman" w:hAnsi="Times New Roman" w:cs="Times New Roman"/>
          <w:sz w:val="28"/>
          <w:szCs w:val="28"/>
        </w:rPr>
        <w:t>О</w:t>
      </w:r>
      <w:r w:rsidRPr="00D55CAB">
        <w:rPr>
          <w:rFonts w:ascii="Times New Roman" w:hAnsi="Times New Roman" w:cs="Times New Roman"/>
          <w:sz w:val="28"/>
          <w:szCs w:val="28"/>
        </w:rPr>
        <w:t>О.</w:t>
      </w:r>
    </w:p>
    <w:p w:rsidR="006647D3" w:rsidRPr="00EC3D35" w:rsidRDefault="006647D3" w:rsidP="00FA11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D35">
        <w:rPr>
          <w:rFonts w:ascii="Times New Roman" w:hAnsi="Times New Roman" w:cs="Times New Roman"/>
          <w:sz w:val="28"/>
          <w:szCs w:val="28"/>
        </w:rPr>
        <w:t>5.2.4.Заседания Совета Д</w:t>
      </w:r>
      <w:r w:rsidR="00D55CAB">
        <w:rPr>
          <w:rFonts w:ascii="Times New Roman" w:hAnsi="Times New Roman" w:cs="Times New Roman"/>
          <w:sz w:val="28"/>
          <w:szCs w:val="28"/>
        </w:rPr>
        <w:t>О</w:t>
      </w:r>
      <w:r w:rsidRPr="00EC3D35">
        <w:rPr>
          <w:rFonts w:ascii="Times New Roman" w:hAnsi="Times New Roman" w:cs="Times New Roman"/>
          <w:sz w:val="28"/>
          <w:szCs w:val="28"/>
        </w:rPr>
        <w:t xml:space="preserve">О </w:t>
      </w:r>
      <w:r w:rsidR="00D55CAB">
        <w:rPr>
          <w:rFonts w:ascii="Times New Roman" w:hAnsi="Times New Roman" w:cs="Times New Roman"/>
          <w:sz w:val="28"/>
          <w:szCs w:val="28"/>
        </w:rPr>
        <w:t>имени Нур Баян</w:t>
      </w:r>
      <w:r w:rsidRPr="00EC3D35">
        <w:rPr>
          <w:rFonts w:ascii="Times New Roman" w:hAnsi="Times New Roman" w:cs="Times New Roman"/>
          <w:sz w:val="28"/>
          <w:szCs w:val="28"/>
        </w:rPr>
        <w:t xml:space="preserve"> созывается по мере необходимости</w:t>
      </w:r>
      <w:proofErr w:type="gramStart"/>
      <w:r w:rsidRPr="00EC3D35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EC3D35">
        <w:rPr>
          <w:rFonts w:ascii="Times New Roman" w:hAnsi="Times New Roman" w:cs="Times New Roman"/>
          <w:sz w:val="28"/>
          <w:szCs w:val="28"/>
        </w:rPr>
        <w:t>о не реже двух раз в год. Совет ДО</w:t>
      </w:r>
      <w:r w:rsidR="00D55CAB">
        <w:rPr>
          <w:rFonts w:ascii="Times New Roman" w:hAnsi="Times New Roman" w:cs="Times New Roman"/>
          <w:sz w:val="28"/>
          <w:szCs w:val="28"/>
        </w:rPr>
        <w:t>О</w:t>
      </w:r>
      <w:r w:rsidRPr="00EC3D35">
        <w:rPr>
          <w:rFonts w:ascii="Times New Roman" w:hAnsi="Times New Roman" w:cs="Times New Roman"/>
          <w:sz w:val="28"/>
          <w:szCs w:val="28"/>
        </w:rPr>
        <w:t xml:space="preserve"> правомочен, если в его заседаниях</w:t>
      </w:r>
      <w:r w:rsidR="00D55CAB">
        <w:rPr>
          <w:rFonts w:ascii="Times New Roman" w:hAnsi="Times New Roman" w:cs="Times New Roman"/>
          <w:sz w:val="28"/>
          <w:szCs w:val="28"/>
        </w:rPr>
        <w:t xml:space="preserve"> </w:t>
      </w:r>
      <w:r w:rsidRPr="00EC3D35">
        <w:rPr>
          <w:rFonts w:ascii="Times New Roman" w:hAnsi="Times New Roman" w:cs="Times New Roman"/>
          <w:sz w:val="28"/>
          <w:szCs w:val="28"/>
        </w:rPr>
        <w:t>принимает участие более половины членов Совета.</w:t>
      </w:r>
    </w:p>
    <w:p w:rsidR="006647D3" w:rsidRPr="00EC3D35" w:rsidRDefault="006647D3" w:rsidP="00FA11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D35">
        <w:rPr>
          <w:rFonts w:ascii="Times New Roman" w:hAnsi="Times New Roman" w:cs="Times New Roman"/>
          <w:sz w:val="28"/>
          <w:szCs w:val="28"/>
        </w:rPr>
        <w:t>5.2.5.Заседание Совета ДО</w:t>
      </w:r>
      <w:r w:rsidR="00A242A5">
        <w:rPr>
          <w:rFonts w:ascii="Times New Roman" w:hAnsi="Times New Roman" w:cs="Times New Roman"/>
          <w:sz w:val="28"/>
          <w:szCs w:val="28"/>
        </w:rPr>
        <w:t>О</w:t>
      </w:r>
      <w:r w:rsidRPr="00EC3D35">
        <w:rPr>
          <w:rFonts w:ascii="Times New Roman" w:hAnsi="Times New Roman" w:cs="Times New Roman"/>
          <w:sz w:val="28"/>
          <w:szCs w:val="28"/>
        </w:rPr>
        <w:t xml:space="preserve"> ведет руководитель ДО</w:t>
      </w:r>
      <w:r w:rsidR="00D55CAB">
        <w:rPr>
          <w:rFonts w:ascii="Times New Roman" w:hAnsi="Times New Roman" w:cs="Times New Roman"/>
          <w:sz w:val="28"/>
          <w:szCs w:val="28"/>
        </w:rPr>
        <w:t>О имени Нур Баян</w:t>
      </w:r>
      <w:r w:rsidR="00FA113E">
        <w:rPr>
          <w:rFonts w:ascii="Times New Roman" w:hAnsi="Times New Roman" w:cs="Times New Roman"/>
          <w:sz w:val="28"/>
          <w:szCs w:val="28"/>
        </w:rPr>
        <w:t>а</w:t>
      </w:r>
      <w:r w:rsidRPr="00EC3D35">
        <w:rPr>
          <w:rFonts w:ascii="Times New Roman" w:hAnsi="Times New Roman" w:cs="Times New Roman"/>
          <w:sz w:val="28"/>
          <w:szCs w:val="28"/>
        </w:rPr>
        <w:t>.</w:t>
      </w:r>
    </w:p>
    <w:p w:rsidR="006647D3" w:rsidRPr="00EC3D35" w:rsidRDefault="006647D3" w:rsidP="00FA11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D35">
        <w:rPr>
          <w:rFonts w:ascii="Times New Roman" w:hAnsi="Times New Roman" w:cs="Times New Roman"/>
          <w:sz w:val="28"/>
          <w:szCs w:val="28"/>
        </w:rPr>
        <w:t>5.2.6. Решения Совета ДО</w:t>
      </w:r>
      <w:r w:rsidR="00D55CAB">
        <w:rPr>
          <w:rFonts w:ascii="Times New Roman" w:hAnsi="Times New Roman" w:cs="Times New Roman"/>
          <w:sz w:val="28"/>
          <w:szCs w:val="28"/>
        </w:rPr>
        <w:t>О</w:t>
      </w:r>
      <w:r w:rsidRPr="00EC3D35">
        <w:rPr>
          <w:rFonts w:ascii="Times New Roman" w:hAnsi="Times New Roman" w:cs="Times New Roman"/>
          <w:sz w:val="28"/>
          <w:szCs w:val="28"/>
        </w:rPr>
        <w:t xml:space="preserve"> принимаются открытым голосованием</w:t>
      </w:r>
    </w:p>
    <w:p w:rsidR="006647D3" w:rsidRPr="00EC3D35" w:rsidRDefault="006647D3" w:rsidP="00664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3D35">
        <w:rPr>
          <w:rFonts w:ascii="Times New Roman" w:hAnsi="Times New Roman" w:cs="Times New Roman"/>
          <w:sz w:val="28"/>
          <w:szCs w:val="28"/>
        </w:rPr>
        <w:t>простым большинством голосов членов Совета ДО</w:t>
      </w:r>
      <w:r w:rsidR="00D55CAB">
        <w:rPr>
          <w:rFonts w:ascii="Times New Roman" w:hAnsi="Times New Roman" w:cs="Times New Roman"/>
          <w:sz w:val="28"/>
          <w:szCs w:val="28"/>
        </w:rPr>
        <w:t>О</w:t>
      </w:r>
      <w:r w:rsidRPr="00EC3D35">
        <w:rPr>
          <w:rFonts w:ascii="Times New Roman" w:hAnsi="Times New Roman" w:cs="Times New Roman"/>
          <w:sz w:val="28"/>
          <w:szCs w:val="28"/>
        </w:rPr>
        <w:t xml:space="preserve"> при наличии кворума.</w:t>
      </w:r>
    </w:p>
    <w:p w:rsidR="006647D3" w:rsidRPr="00EC3D35" w:rsidRDefault="006647D3" w:rsidP="00664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3D35">
        <w:rPr>
          <w:rFonts w:ascii="Times New Roman" w:hAnsi="Times New Roman" w:cs="Times New Roman"/>
          <w:sz w:val="28"/>
          <w:szCs w:val="28"/>
        </w:rPr>
        <w:t>5.3. Руководитель ДО</w:t>
      </w:r>
      <w:r w:rsidR="00D55CAB">
        <w:rPr>
          <w:rFonts w:ascii="Times New Roman" w:hAnsi="Times New Roman" w:cs="Times New Roman"/>
          <w:sz w:val="28"/>
          <w:szCs w:val="28"/>
        </w:rPr>
        <w:t>О имени Нур Баян</w:t>
      </w:r>
      <w:r w:rsidR="00FA113E">
        <w:rPr>
          <w:rFonts w:ascii="Times New Roman" w:hAnsi="Times New Roman" w:cs="Times New Roman"/>
          <w:sz w:val="28"/>
          <w:szCs w:val="28"/>
        </w:rPr>
        <w:t>а:</w:t>
      </w:r>
    </w:p>
    <w:p w:rsidR="006647D3" w:rsidRPr="00D55CAB" w:rsidRDefault="006647D3" w:rsidP="00D55CAB">
      <w:pPr>
        <w:pStyle w:val="a7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5CAB">
        <w:rPr>
          <w:rFonts w:ascii="Times New Roman" w:hAnsi="Times New Roman" w:cs="Times New Roman"/>
          <w:sz w:val="28"/>
          <w:szCs w:val="28"/>
        </w:rPr>
        <w:t>осуществляет руководство деятельностью ДО</w:t>
      </w:r>
      <w:r w:rsidR="00D55CAB">
        <w:rPr>
          <w:rFonts w:ascii="Times New Roman" w:hAnsi="Times New Roman" w:cs="Times New Roman"/>
          <w:sz w:val="28"/>
          <w:szCs w:val="28"/>
        </w:rPr>
        <w:t>О</w:t>
      </w:r>
      <w:r w:rsidRPr="00D55CAB">
        <w:rPr>
          <w:rFonts w:ascii="Times New Roman" w:hAnsi="Times New Roman" w:cs="Times New Roman"/>
          <w:sz w:val="28"/>
          <w:szCs w:val="28"/>
        </w:rPr>
        <w:t xml:space="preserve"> и организует работу</w:t>
      </w:r>
    </w:p>
    <w:p w:rsidR="006647D3" w:rsidRPr="00EC3D35" w:rsidRDefault="006647D3" w:rsidP="00664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3D35">
        <w:rPr>
          <w:rFonts w:ascii="Times New Roman" w:hAnsi="Times New Roman" w:cs="Times New Roman"/>
          <w:sz w:val="28"/>
          <w:szCs w:val="28"/>
        </w:rPr>
        <w:t>по выполнению решений  общего собрания;</w:t>
      </w:r>
    </w:p>
    <w:p w:rsidR="006647D3" w:rsidRDefault="006647D3" w:rsidP="00D55CAB">
      <w:pPr>
        <w:pStyle w:val="a7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5CAB">
        <w:rPr>
          <w:rFonts w:ascii="Times New Roman" w:hAnsi="Times New Roman" w:cs="Times New Roman"/>
          <w:sz w:val="28"/>
          <w:szCs w:val="28"/>
        </w:rPr>
        <w:t>ведет заседания Совета ДО</w:t>
      </w:r>
      <w:r w:rsidR="00D55CAB">
        <w:rPr>
          <w:rFonts w:ascii="Times New Roman" w:hAnsi="Times New Roman" w:cs="Times New Roman"/>
          <w:sz w:val="28"/>
          <w:szCs w:val="28"/>
        </w:rPr>
        <w:t>О имени Нур Баян</w:t>
      </w:r>
      <w:r w:rsidR="00FA113E">
        <w:rPr>
          <w:rFonts w:ascii="Times New Roman" w:hAnsi="Times New Roman" w:cs="Times New Roman"/>
          <w:sz w:val="28"/>
          <w:szCs w:val="28"/>
        </w:rPr>
        <w:t>а</w:t>
      </w:r>
      <w:r w:rsidR="00D55CAB">
        <w:rPr>
          <w:rFonts w:ascii="Times New Roman" w:hAnsi="Times New Roman" w:cs="Times New Roman"/>
          <w:sz w:val="28"/>
          <w:szCs w:val="28"/>
        </w:rPr>
        <w:t>.</w:t>
      </w:r>
    </w:p>
    <w:p w:rsidR="003C5567" w:rsidRPr="003C5567" w:rsidRDefault="003C5567" w:rsidP="003C5567">
      <w:pPr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8"/>
          <w:szCs w:val="28"/>
        </w:rPr>
      </w:pPr>
    </w:p>
    <w:p w:rsidR="003C5567" w:rsidRPr="003C5567" w:rsidRDefault="003C5567" w:rsidP="003C5567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3C5567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D958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5567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 w:rsidRPr="003C5567">
        <w:rPr>
          <w:rFonts w:ascii="Times New Roman" w:hAnsi="Times New Roman" w:cs="Times New Roman"/>
          <w:b/>
          <w:bCs/>
          <w:sz w:val="28"/>
          <w:szCs w:val="28"/>
        </w:rPr>
        <w:t xml:space="preserve"> ПОРЯДОК ВНЕСЕНИЯ ИЗМЕНЕНИЙ И ДОПОЛНЕНИЙ</w:t>
      </w:r>
    </w:p>
    <w:p w:rsidR="006647D3" w:rsidRPr="003C5567" w:rsidRDefault="003C5567" w:rsidP="003C5567">
      <w:pPr>
        <w:tabs>
          <w:tab w:val="left" w:pos="1740"/>
        </w:tabs>
        <w:ind w:left="60"/>
        <w:jc w:val="center"/>
        <w:rPr>
          <w:rFonts w:ascii="Times New Roman" w:hAnsi="Times New Roman" w:cs="Times New Roman"/>
          <w:sz w:val="28"/>
          <w:szCs w:val="28"/>
        </w:rPr>
      </w:pPr>
      <w:r w:rsidRPr="003C5567">
        <w:rPr>
          <w:rFonts w:ascii="Times New Roman" w:hAnsi="Times New Roman" w:cs="Times New Roman"/>
          <w:b/>
          <w:bCs/>
          <w:sz w:val="28"/>
          <w:szCs w:val="28"/>
        </w:rPr>
        <w:t>В УСТАВ ДО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3C556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A0958" w:rsidRPr="007A0958" w:rsidRDefault="007A0958" w:rsidP="00FA113E">
      <w:pPr>
        <w:pStyle w:val="a7"/>
        <w:widowControl w:val="0"/>
        <w:numPr>
          <w:ilvl w:val="1"/>
          <w:numId w:val="32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389" w:after="0" w:line="317" w:lineRule="exact"/>
        <w:ind w:right="576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A0958">
        <w:rPr>
          <w:rFonts w:ascii="Times New Roman" w:hAnsi="Times New Roman" w:cs="Times New Roman"/>
          <w:spacing w:val="-8"/>
          <w:sz w:val="28"/>
          <w:szCs w:val="28"/>
        </w:rPr>
        <w:t xml:space="preserve">Изменения и дополнения в Устав вносятся в соответствии с положениями </w:t>
      </w:r>
      <w:r w:rsidRPr="007A0958">
        <w:rPr>
          <w:rFonts w:ascii="Times New Roman" w:hAnsi="Times New Roman" w:cs="Times New Roman"/>
          <w:sz w:val="28"/>
          <w:szCs w:val="28"/>
        </w:rPr>
        <w:t>настоящего Устава.</w:t>
      </w:r>
    </w:p>
    <w:p w:rsidR="007A0958" w:rsidRPr="007A0958" w:rsidRDefault="007A0958" w:rsidP="00FA113E">
      <w:pPr>
        <w:pStyle w:val="a7"/>
        <w:widowControl w:val="0"/>
        <w:numPr>
          <w:ilvl w:val="1"/>
          <w:numId w:val="32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34" w:after="0" w:line="317" w:lineRule="exact"/>
        <w:ind w:right="576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A0958">
        <w:rPr>
          <w:rFonts w:ascii="Times New Roman" w:hAnsi="Times New Roman" w:cs="Times New Roman"/>
          <w:spacing w:val="-8"/>
          <w:sz w:val="28"/>
          <w:szCs w:val="28"/>
        </w:rPr>
        <w:t xml:space="preserve">Решения Слета о внесении изменений и дополнений в настоящий Устав </w:t>
      </w:r>
      <w:r w:rsidRPr="007A0958">
        <w:rPr>
          <w:rFonts w:ascii="Times New Roman" w:hAnsi="Times New Roman" w:cs="Times New Roman"/>
          <w:spacing w:val="-7"/>
          <w:sz w:val="28"/>
          <w:szCs w:val="28"/>
        </w:rPr>
        <w:t xml:space="preserve">правомочно при участии на собрании более половины членов </w:t>
      </w:r>
      <w:r>
        <w:rPr>
          <w:rFonts w:ascii="Times New Roman" w:hAnsi="Times New Roman" w:cs="Times New Roman"/>
          <w:spacing w:val="-7"/>
          <w:sz w:val="28"/>
          <w:szCs w:val="28"/>
        </w:rPr>
        <w:t>об</w:t>
      </w:r>
      <w:r w:rsidRPr="007A0958">
        <w:rPr>
          <w:rFonts w:ascii="Times New Roman" w:hAnsi="Times New Roman" w:cs="Times New Roman"/>
          <w:spacing w:val="-7"/>
          <w:sz w:val="28"/>
          <w:szCs w:val="28"/>
        </w:rPr>
        <w:t>ъединения.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</w:p>
    <w:p w:rsidR="007A0958" w:rsidRPr="007A0958" w:rsidRDefault="007A0958" w:rsidP="007A0958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34" w:after="0" w:line="317" w:lineRule="exact"/>
        <w:ind w:right="576"/>
        <w:rPr>
          <w:rFonts w:ascii="Times New Roman" w:hAnsi="Times New Roman" w:cs="Times New Roman"/>
          <w:spacing w:val="-1"/>
          <w:sz w:val="28"/>
          <w:szCs w:val="28"/>
        </w:rPr>
      </w:pPr>
    </w:p>
    <w:p w:rsidR="00D958FE" w:rsidRPr="00FA113E" w:rsidRDefault="00D958FE" w:rsidP="00D958FE">
      <w:pPr>
        <w:spacing w:after="0" w:line="240" w:lineRule="auto"/>
        <w:ind w:right="57"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/>
        </w:rPr>
        <w:lastRenderedPageBreak/>
        <w:t>VII</w:t>
      </w:r>
      <w:r w:rsidRPr="00D958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. РЕОРГАНИЗАЦИЯ И ЛИКВИДАЦИЯ.</w:t>
      </w:r>
    </w:p>
    <w:p w:rsidR="00D958FE" w:rsidRPr="00FA113E" w:rsidRDefault="00D958FE" w:rsidP="00D958FE">
      <w:pPr>
        <w:spacing w:after="0" w:line="240" w:lineRule="auto"/>
        <w:ind w:right="57"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958FE" w:rsidRPr="00D958FE" w:rsidRDefault="00D958FE" w:rsidP="00FA113E">
      <w:pPr>
        <w:spacing w:after="0" w:line="240" w:lineRule="auto"/>
        <w:ind w:right="57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7.1. Реорганизация 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/>
        </w:rPr>
        <w:t>ДОО имени Нур Баян</w:t>
      </w:r>
      <w:r w:rsidR="00FA11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/>
        </w:rPr>
        <w:t xml:space="preserve"> </w:t>
      </w:r>
      <w:r w:rsidRPr="00D958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проводит по решению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общего собрания ДОО.</w:t>
      </w:r>
    </w:p>
    <w:p w:rsidR="00D958FE" w:rsidRPr="00D958FE" w:rsidRDefault="00D958FE" w:rsidP="00D958FE">
      <w:pPr>
        <w:spacing w:after="0" w:line="240" w:lineRule="auto"/>
        <w:ind w:right="57" w:firstLine="540"/>
        <w:rPr>
          <w:rFonts w:ascii="Times New Roman" w:eastAsia="Times New Roman" w:hAnsi="Times New Roman" w:cs="Times New Roman"/>
          <w:sz w:val="28"/>
          <w:szCs w:val="28"/>
        </w:rPr>
      </w:pPr>
      <w:r w:rsidRPr="00D958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7.2. Ликвидация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ДОО имени Нур Баян</w:t>
      </w:r>
      <w:r w:rsidR="00FA11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</w:t>
      </w:r>
      <w:r w:rsidRPr="00D958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существляется:</w:t>
      </w:r>
    </w:p>
    <w:p w:rsidR="00D958FE" w:rsidRPr="00D958FE" w:rsidRDefault="00D958FE" w:rsidP="00D958FE">
      <w:pPr>
        <w:pStyle w:val="a7"/>
        <w:numPr>
          <w:ilvl w:val="0"/>
          <w:numId w:val="28"/>
        </w:numPr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</w:rPr>
      </w:pPr>
      <w:r w:rsidRPr="00D958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 решению общего собрания;</w:t>
      </w:r>
    </w:p>
    <w:p w:rsidR="00D958FE" w:rsidRPr="00D958FE" w:rsidRDefault="00D958FE" w:rsidP="00FA113E">
      <w:pPr>
        <w:pStyle w:val="a7"/>
        <w:numPr>
          <w:ilvl w:val="0"/>
          <w:numId w:val="28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8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 решению вышестоящих организаций и на основаниях, предусмотренных действующим законодательством.</w:t>
      </w:r>
    </w:p>
    <w:sectPr w:rsidR="00D958FE" w:rsidRPr="00D958FE" w:rsidSect="005747F3">
      <w:pgSz w:w="11906" w:h="16838"/>
      <w:pgMar w:top="1134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6C4" w:rsidRDefault="00B516C4" w:rsidP="00E71B18">
      <w:pPr>
        <w:spacing w:after="0" w:line="240" w:lineRule="auto"/>
      </w:pPr>
      <w:r>
        <w:separator/>
      </w:r>
    </w:p>
  </w:endnote>
  <w:endnote w:type="continuationSeparator" w:id="0">
    <w:p w:rsidR="00B516C4" w:rsidRDefault="00B516C4" w:rsidP="00E71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6C4" w:rsidRDefault="00B516C4" w:rsidP="00E71B18">
      <w:pPr>
        <w:spacing w:after="0" w:line="240" w:lineRule="auto"/>
      </w:pPr>
      <w:r>
        <w:separator/>
      </w:r>
    </w:p>
  </w:footnote>
  <w:footnote w:type="continuationSeparator" w:id="0">
    <w:p w:rsidR="00B516C4" w:rsidRDefault="00B516C4" w:rsidP="00E71B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470"/>
    <w:multiLevelType w:val="hybridMultilevel"/>
    <w:tmpl w:val="61CE94B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07E20F3A"/>
    <w:multiLevelType w:val="hybridMultilevel"/>
    <w:tmpl w:val="BFB054A0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">
    <w:nsid w:val="0D52319B"/>
    <w:multiLevelType w:val="hybridMultilevel"/>
    <w:tmpl w:val="FF109F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FC65B50"/>
    <w:multiLevelType w:val="hybridMultilevel"/>
    <w:tmpl w:val="A31631E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07E7765"/>
    <w:multiLevelType w:val="hybridMultilevel"/>
    <w:tmpl w:val="9D7E71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28065A8"/>
    <w:multiLevelType w:val="hybridMultilevel"/>
    <w:tmpl w:val="4D2859F2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">
    <w:nsid w:val="133C0E50"/>
    <w:multiLevelType w:val="hybridMultilevel"/>
    <w:tmpl w:val="970C24B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7">
    <w:nsid w:val="16602490"/>
    <w:multiLevelType w:val="hybridMultilevel"/>
    <w:tmpl w:val="D03ABE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A393265"/>
    <w:multiLevelType w:val="singleLevel"/>
    <w:tmpl w:val="1A881BBC"/>
    <w:lvl w:ilvl="0">
      <w:start w:val="1"/>
      <w:numFmt w:val="decimal"/>
      <w:lvlText w:val="5.%1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9">
    <w:nsid w:val="27C5684A"/>
    <w:multiLevelType w:val="multilevel"/>
    <w:tmpl w:val="5B9E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2443A0"/>
    <w:multiLevelType w:val="multilevel"/>
    <w:tmpl w:val="46A20BC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37A026A7"/>
    <w:multiLevelType w:val="multilevel"/>
    <w:tmpl w:val="0EB0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AB6167"/>
    <w:multiLevelType w:val="hybridMultilevel"/>
    <w:tmpl w:val="CBFAEA7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>
    <w:nsid w:val="38B41CE7"/>
    <w:multiLevelType w:val="hybridMultilevel"/>
    <w:tmpl w:val="7D8C025A"/>
    <w:lvl w:ilvl="0" w:tplc="84786730">
      <w:start w:val="3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9E359D"/>
    <w:multiLevelType w:val="hybridMultilevel"/>
    <w:tmpl w:val="1E7CDB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E631089"/>
    <w:multiLevelType w:val="hybridMultilevel"/>
    <w:tmpl w:val="7E2AB71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42184592"/>
    <w:multiLevelType w:val="singleLevel"/>
    <w:tmpl w:val="65A00B82"/>
    <w:lvl w:ilvl="0">
      <w:start w:val="1"/>
      <w:numFmt w:val="decimal"/>
      <w:lvlText w:val="1.%1"/>
      <w:legacy w:legacy="1" w:legacySpace="0" w:legacyIndent="461"/>
      <w:lvlJc w:val="left"/>
      <w:rPr>
        <w:rFonts w:ascii="Arial" w:hAnsi="Arial" w:cs="Arial" w:hint="default"/>
      </w:rPr>
    </w:lvl>
  </w:abstractNum>
  <w:abstractNum w:abstractNumId="17">
    <w:nsid w:val="428C2E90"/>
    <w:multiLevelType w:val="hybridMultilevel"/>
    <w:tmpl w:val="F4420E1E"/>
    <w:lvl w:ilvl="0" w:tplc="B88EBAD8">
      <w:start w:val="2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CF2E9C"/>
    <w:multiLevelType w:val="hybridMultilevel"/>
    <w:tmpl w:val="895C1108"/>
    <w:lvl w:ilvl="0" w:tplc="0419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9">
    <w:nsid w:val="45395D17"/>
    <w:multiLevelType w:val="hybridMultilevel"/>
    <w:tmpl w:val="8BC2379C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0">
    <w:nsid w:val="48191B2E"/>
    <w:multiLevelType w:val="hybridMultilevel"/>
    <w:tmpl w:val="D9C6FE06"/>
    <w:lvl w:ilvl="0" w:tplc="0419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21">
    <w:nsid w:val="48B338F6"/>
    <w:multiLevelType w:val="multilevel"/>
    <w:tmpl w:val="D14C0DB0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22">
    <w:nsid w:val="53CF7D57"/>
    <w:multiLevelType w:val="hybridMultilevel"/>
    <w:tmpl w:val="930A5B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5FE3517"/>
    <w:multiLevelType w:val="hybridMultilevel"/>
    <w:tmpl w:val="C9984E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ED43367"/>
    <w:multiLevelType w:val="hybridMultilevel"/>
    <w:tmpl w:val="36BE7D8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5">
    <w:nsid w:val="676B34F3"/>
    <w:multiLevelType w:val="multilevel"/>
    <w:tmpl w:val="23E8E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7B1714"/>
    <w:multiLevelType w:val="hybridMultilevel"/>
    <w:tmpl w:val="3B6AA85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>
    <w:nsid w:val="6EEF1A85"/>
    <w:multiLevelType w:val="hybridMultilevel"/>
    <w:tmpl w:val="4AA06DC2"/>
    <w:lvl w:ilvl="0" w:tplc="041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28">
    <w:nsid w:val="6F8D51FB"/>
    <w:multiLevelType w:val="hybridMultilevel"/>
    <w:tmpl w:val="993AE71E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9">
    <w:nsid w:val="7B5E119A"/>
    <w:multiLevelType w:val="hybridMultilevel"/>
    <w:tmpl w:val="C792B68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>
    <w:nsid w:val="7BBA5A50"/>
    <w:multiLevelType w:val="hybridMultilevel"/>
    <w:tmpl w:val="0B46E4A8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1">
    <w:nsid w:val="7CF045F8"/>
    <w:multiLevelType w:val="hybridMultilevel"/>
    <w:tmpl w:val="E78213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17"/>
  </w:num>
  <w:num w:numId="4">
    <w:abstractNumId w:val="25"/>
  </w:num>
  <w:num w:numId="5">
    <w:abstractNumId w:val="24"/>
  </w:num>
  <w:num w:numId="6">
    <w:abstractNumId w:val="2"/>
  </w:num>
  <w:num w:numId="7">
    <w:abstractNumId w:val="0"/>
  </w:num>
  <w:num w:numId="8">
    <w:abstractNumId w:val="12"/>
  </w:num>
  <w:num w:numId="9">
    <w:abstractNumId w:val="22"/>
  </w:num>
  <w:num w:numId="10">
    <w:abstractNumId w:val="15"/>
  </w:num>
  <w:num w:numId="11">
    <w:abstractNumId w:val="6"/>
  </w:num>
  <w:num w:numId="12">
    <w:abstractNumId w:val="28"/>
  </w:num>
  <w:num w:numId="13">
    <w:abstractNumId w:val="14"/>
  </w:num>
  <w:num w:numId="14">
    <w:abstractNumId w:val="26"/>
  </w:num>
  <w:num w:numId="15">
    <w:abstractNumId w:val="1"/>
  </w:num>
  <w:num w:numId="16">
    <w:abstractNumId w:val="27"/>
  </w:num>
  <w:num w:numId="17">
    <w:abstractNumId w:val="23"/>
  </w:num>
  <w:num w:numId="18">
    <w:abstractNumId w:val="29"/>
  </w:num>
  <w:num w:numId="19">
    <w:abstractNumId w:val="18"/>
  </w:num>
  <w:num w:numId="20">
    <w:abstractNumId w:val="20"/>
  </w:num>
  <w:num w:numId="21">
    <w:abstractNumId w:val="31"/>
  </w:num>
  <w:num w:numId="22">
    <w:abstractNumId w:val="5"/>
  </w:num>
  <w:num w:numId="23">
    <w:abstractNumId w:val="30"/>
  </w:num>
  <w:num w:numId="24">
    <w:abstractNumId w:val="7"/>
  </w:num>
  <w:num w:numId="25">
    <w:abstractNumId w:val="4"/>
  </w:num>
  <w:num w:numId="26">
    <w:abstractNumId w:val="9"/>
  </w:num>
  <w:num w:numId="27">
    <w:abstractNumId w:val="11"/>
  </w:num>
  <w:num w:numId="28">
    <w:abstractNumId w:val="3"/>
  </w:num>
  <w:num w:numId="29">
    <w:abstractNumId w:val="19"/>
  </w:num>
  <w:num w:numId="30">
    <w:abstractNumId w:val="8"/>
  </w:num>
  <w:num w:numId="31">
    <w:abstractNumId w:val="13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F3"/>
    <w:rsid w:val="00067AFE"/>
    <w:rsid w:val="00103C69"/>
    <w:rsid w:val="0013637C"/>
    <w:rsid w:val="001C5300"/>
    <w:rsid w:val="001F5C68"/>
    <w:rsid w:val="002114A4"/>
    <w:rsid w:val="00291FEB"/>
    <w:rsid w:val="00355DC0"/>
    <w:rsid w:val="0036191F"/>
    <w:rsid w:val="00364E98"/>
    <w:rsid w:val="00380690"/>
    <w:rsid w:val="00391256"/>
    <w:rsid w:val="003B35FB"/>
    <w:rsid w:val="003C23B1"/>
    <w:rsid w:val="003C5567"/>
    <w:rsid w:val="004059F9"/>
    <w:rsid w:val="00484517"/>
    <w:rsid w:val="004A6DD1"/>
    <w:rsid w:val="004D5157"/>
    <w:rsid w:val="004F1FDD"/>
    <w:rsid w:val="005747F3"/>
    <w:rsid w:val="00614810"/>
    <w:rsid w:val="0064040C"/>
    <w:rsid w:val="00640CDF"/>
    <w:rsid w:val="006647D3"/>
    <w:rsid w:val="006C6DBA"/>
    <w:rsid w:val="006D297A"/>
    <w:rsid w:val="006E36EA"/>
    <w:rsid w:val="00747ADC"/>
    <w:rsid w:val="00794D1B"/>
    <w:rsid w:val="007A0958"/>
    <w:rsid w:val="00814FA3"/>
    <w:rsid w:val="00910B5B"/>
    <w:rsid w:val="0098518D"/>
    <w:rsid w:val="009D3AA0"/>
    <w:rsid w:val="009F74D4"/>
    <w:rsid w:val="00A242A5"/>
    <w:rsid w:val="00A6054D"/>
    <w:rsid w:val="00A67469"/>
    <w:rsid w:val="00AB7387"/>
    <w:rsid w:val="00AD00F3"/>
    <w:rsid w:val="00AE272F"/>
    <w:rsid w:val="00B516C4"/>
    <w:rsid w:val="00B56A4C"/>
    <w:rsid w:val="00BB2FE5"/>
    <w:rsid w:val="00BC1DCE"/>
    <w:rsid w:val="00C326AA"/>
    <w:rsid w:val="00C54B1F"/>
    <w:rsid w:val="00C92CFE"/>
    <w:rsid w:val="00CF01DC"/>
    <w:rsid w:val="00D40635"/>
    <w:rsid w:val="00D435F8"/>
    <w:rsid w:val="00D55CAB"/>
    <w:rsid w:val="00D72BCA"/>
    <w:rsid w:val="00D90632"/>
    <w:rsid w:val="00D958FE"/>
    <w:rsid w:val="00DB5BCE"/>
    <w:rsid w:val="00E31EE0"/>
    <w:rsid w:val="00E71B18"/>
    <w:rsid w:val="00E73F12"/>
    <w:rsid w:val="00EC3D35"/>
    <w:rsid w:val="00F12D89"/>
    <w:rsid w:val="00FA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71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71B18"/>
  </w:style>
  <w:style w:type="paragraph" w:styleId="a5">
    <w:name w:val="footer"/>
    <w:basedOn w:val="a"/>
    <w:link w:val="a6"/>
    <w:uiPriority w:val="99"/>
    <w:semiHidden/>
    <w:unhideWhenUsed/>
    <w:rsid w:val="00E71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1B18"/>
  </w:style>
  <w:style w:type="paragraph" w:styleId="a7">
    <w:name w:val="List Paragraph"/>
    <w:basedOn w:val="a"/>
    <w:uiPriority w:val="34"/>
    <w:qFormat/>
    <w:rsid w:val="003B35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71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71B18"/>
  </w:style>
  <w:style w:type="paragraph" w:styleId="a5">
    <w:name w:val="footer"/>
    <w:basedOn w:val="a"/>
    <w:link w:val="a6"/>
    <w:uiPriority w:val="99"/>
    <w:semiHidden/>
    <w:unhideWhenUsed/>
    <w:rsid w:val="00E71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1B18"/>
  </w:style>
  <w:style w:type="paragraph" w:styleId="a7">
    <w:name w:val="List Paragraph"/>
    <w:basedOn w:val="a"/>
    <w:uiPriority w:val="34"/>
    <w:qFormat/>
    <w:rsid w:val="003B35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4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91;&#1095;&#1080;&#1090;&#1077;&#1083;&#1100;\Downloads\&#1091;&#1089;&#1090;&#1072;&#1074;%20&#1087;&#1091;&#1095;&#1099;%20&#1076;&#1086;&#1086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CA6F5-42C7-4D39-8C37-5D93DA498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устав пучы доо</Template>
  <TotalTime>0</TotalTime>
  <Pages>5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2</cp:revision>
  <dcterms:created xsi:type="dcterms:W3CDTF">2020-10-19T18:55:00Z</dcterms:created>
  <dcterms:modified xsi:type="dcterms:W3CDTF">2020-10-19T18:55:00Z</dcterms:modified>
</cp:coreProperties>
</file>